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0EB348" w14:textId="32695367" w:rsidR="00031140" w:rsidRDefault="00031140" w:rsidP="00031140">
      <w:pPr>
        <w:pStyle w:val="BodyText"/>
        <w:kinsoku w:val="0"/>
        <w:overflowPunct w:val="0"/>
        <w:spacing w:before="92"/>
        <w:ind w:right="724"/>
        <w:rPr>
          <w:b/>
          <w:bCs/>
          <w:sz w:val="24"/>
          <w:szCs w:val="24"/>
        </w:rPr>
      </w:pPr>
    </w:p>
    <w:p w14:paraId="7200CAFD" w14:textId="77777777" w:rsidR="00952647" w:rsidRPr="00031140" w:rsidRDefault="00952647" w:rsidP="00E8148F">
      <w:pPr>
        <w:widowControl/>
        <w:autoSpaceDE/>
        <w:autoSpaceDN/>
        <w:adjustRightInd/>
        <w:spacing w:after="160" w:line="259" w:lineRule="auto"/>
        <w:rPr>
          <w:b/>
          <w:bCs/>
          <w:sz w:val="24"/>
          <w:szCs w:val="24"/>
        </w:rPr>
      </w:pPr>
    </w:p>
    <w:tbl>
      <w:tblPr>
        <w:tblW w:w="10944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977"/>
        <w:gridCol w:w="7967"/>
      </w:tblGrid>
      <w:tr w:rsidR="00952647" w14:paraId="56CE44D0" w14:textId="77777777" w:rsidTr="001F3220">
        <w:trPr>
          <w:trHeight w:val="460"/>
        </w:trPr>
        <w:tc>
          <w:tcPr>
            <w:tcW w:w="2977" w:type="dxa"/>
            <w:vAlign w:val="center"/>
          </w:tcPr>
          <w:p w14:paraId="2378333D" w14:textId="77777777" w:rsidR="00952647" w:rsidRPr="00CC57A3" w:rsidRDefault="00952647" w:rsidP="00CC57A3">
            <w:pPr>
              <w:pStyle w:val="BodyText"/>
              <w:rPr>
                <w:b/>
                <w:bCs/>
              </w:rPr>
            </w:pPr>
            <w:r w:rsidRPr="00E37840">
              <w:rPr>
                <w:b/>
                <w:bCs/>
              </w:rPr>
              <w:t>NAME OF EVEN</w:t>
            </w:r>
            <w:r w:rsidR="00E8148F" w:rsidRPr="00E37840">
              <w:rPr>
                <w:b/>
                <w:bCs/>
              </w:rPr>
              <w:t>T</w:t>
            </w:r>
          </w:p>
        </w:tc>
        <w:tc>
          <w:tcPr>
            <w:tcW w:w="7967" w:type="dxa"/>
            <w:vAlign w:val="center"/>
          </w:tcPr>
          <w:p w14:paraId="55527138" w14:textId="0A79E841" w:rsidR="00952647" w:rsidRPr="00CC57A3" w:rsidRDefault="00E6451D" w:rsidP="00CC57A3">
            <w:pPr>
              <w:pStyle w:val="BodyText"/>
            </w:pPr>
            <w:r>
              <w:t xml:space="preserve">PCCV </w:t>
            </w:r>
            <w:proofErr w:type="spellStart"/>
            <w:r>
              <w:t>Khanacross</w:t>
            </w:r>
            <w:proofErr w:type="spellEnd"/>
            <w:r>
              <w:t xml:space="preserve"> METEC</w:t>
            </w:r>
          </w:p>
        </w:tc>
      </w:tr>
      <w:tr w:rsidR="00952647" w14:paraId="4657CA48" w14:textId="77777777" w:rsidTr="001F3220">
        <w:trPr>
          <w:trHeight w:val="457"/>
        </w:trPr>
        <w:tc>
          <w:tcPr>
            <w:tcW w:w="2977" w:type="dxa"/>
            <w:vAlign w:val="center"/>
          </w:tcPr>
          <w:p w14:paraId="4232C6BD" w14:textId="77777777" w:rsidR="00952647" w:rsidRPr="00CC57A3" w:rsidRDefault="00952647" w:rsidP="00CC57A3">
            <w:pPr>
              <w:pStyle w:val="BodyText"/>
              <w:rPr>
                <w:b/>
                <w:bCs/>
              </w:rPr>
            </w:pPr>
            <w:r w:rsidRPr="00CC57A3">
              <w:rPr>
                <w:b/>
                <w:bCs/>
              </w:rPr>
              <w:t>TYPE OF EVENT</w:t>
            </w:r>
          </w:p>
        </w:tc>
        <w:tc>
          <w:tcPr>
            <w:tcW w:w="7967" w:type="dxa"/>
            <w:vAlign w:val="center"/>
          </w:tcPr>
          <w:p w14:paraId="30FF1F12" w14:textId="7EE80FAD" w:rsidR="00952647" w:rsidRPr="00CC57A3" w:rsidRDefault="00C15107" w:rsidP="00CC57A3">
            <w:pPr>
              <w:pStyle w:val="BodyText"/>
            </w:pPr>
            <w:r>
              <w:t xml:space="preserve">Club </w:t>
            </w:r>
            <w:proofErr w:type="spellStart"/>
            <w:r w:rsidR="00E6451D">
              <w:t>Khanacross</w:t>
            </w:r>
            <w:proofErr w:type="spellEnd"/>
          </w:p>
        </w:tc>
      </w:tr>
      <w:tr w:rsidR="00952647" w14:paraId="6895C2B4" w14:textId="77777777" w:rsidTr="001F3220">
        <w:trPr>
          <w:trHeight w:val="460"/>
        </w:trPr>
        <w:tc>
          <w:tcPr>
            <w:tcW w:w="2977" w:type="dxa"/>
            <w:vAlign w:val="center"/>
          </w:tcPr>
          <w:p w14:paraId="30F816B5" w14:textId="77777777" w:rsidR="00952647" w:rsidRPr="00CC57A3" w:rsidRDefault="00952647" w:rsidP="00CC57A3">
            <w:pPr>
              <w:pStyle w:val="BodyText"/>
              <w:rPr>
                <w:b/>
                <w:bCs/>
              </w:rPr>
            </w:pPr>
            <w:r w:rsidRPr="00CC57A3">
              <w:rPr>
                <w:b/>
                <w:bCs/>
              </w:rPr>
              <w:t>VENUE/LOCATION</w:t>
            </w:r>
          </w:p>
        </w:tc>
        <w:tc>
          <w:tcPr>
            <w:tcW w:w="7967" w:type="dxa"/>
            <w:vAlign w:val="center"/>
          </w:tcPr>
          <w:p w14:paraId="388BDC78" w14:textId="591503CA" w:rsidR="00952647" w:rsidRPr="00CC57A3" w:rsidRDefault="00E6451D" w:rsidP="00CC57A3">
            <w:pPr>
              <w:pStyle w:val="BodyText"/>
            </w:pPr>
            <w:r>
              <w:t xml:space="preserve">METEC 112 Colchester Rd Bayswater </w:t>
            </w:r>
            <w:r w:rsidR="003D094B">
              <w:t>North</w:t>
            </w:r>
          </w:p>
        </w:tc>
      </w:tr>
    </w:tbl>
    <w:p w14:paraId="545B6ECC" w14:textId="77777777" w:rsidR="00952647" w:rsidRDefault="00952647" w:rsidP="00E8148F">
      <w:pPr>
        <w:pStyle w:val="BodyText"/>
        <w:kinsoku w:val="0"/>
        <w:overflowPunct w:val="0"/>
        <w:spacing w:before="8"/>
        <w:rPr>
          <w:b/>
          <w:bCs/>
          <w:sz w:val="15"/>
          <w:szCs w:val="15"/>
        </w:rPr>
      </w:pPr>
    </w:p>
    <w:p w14:paraId="52B6682B" w14:textId="00D70DC6" w:rsidR="00C6015F" w:rsidRDefault="00952647" w:rsidP="00326C88">
      <w:pPr>
        <w:pStyle w:val="BodyText"/>
      </w:pPr>
      <w:r w:rsidRPr="00E8148F">
        <w:t xml:space="preserve">The </w:t>
      </w:r>
      <w:r w:rsidR="008A5EB2">
        <w:t>E</w:t>
      </w:r>
      <w:r w:rsidRPr="00E8148F">
        <w:t xml:space="preserve">vent will be conducted under the </w:t>
      </w:r>
      <w:r w:rsidR="001001E5" w:rsidRPr="001001E5">
        <w:t>FIA International Sporting Code including Appendices and the National Competition Rules (NCR)</w:t>
      </w:r>
      <w:r w:rsidR="001001E5">
        <w:t xml:space="preserve"> </w:t>
      </w:r>
      <w:r w:rsidRPr="00E8148F">
        <w:t xml:space="preserve">of Motorsport Australia, the </w:t>
      </w:r>
      <w:proofErr w:type="spellStart"/>
      <w:r w:rsidR="00C15107">
        <w:t>Khanacross</w:t>
      </w:r>
      <w:proofErr w:type="spellEnd"/>
      <w:r w:rsidR="00C15107">
        <w:t xml:space="preserve"> </w:t>
      </w:r>
      <w:r w:rsidRPr="00E8148F">
        <w:t xml:space="preserve">Standing Regulations, </w:t>
      </w:r>
      <w:r w:rsidR="00625CC7">
        <w:t>t</w:t>
      </w:r>
      <w:r w:rsidR="002647FE" w:rsidRPr="00E8148F">
        <w:t xml:space="preserve">he </w:t>
      </w:r>
      <w:r w:rsidR="00625CC7" w:rsidRPr="00625CC7">
        <w:t>Motorsport Australia Motor Sport Passenger Ride Activity (MSPRA) Policy</w:t>
      </w:r>
      <w:r w:rsidR="00625CC7">
        <w:t>,</w:t>
      </w:r>
      <w:r w:rsidR="002647FE" w:rsidRPr="00E8148F">
        <w:t xml:space="preserve"> </w:t>
      </w:r>
      <w:r w:rsidRPr="00E8148F">
        <w:t xml:space="preserve">the Motorsport Australia Come and Try Policy, these Supplementary Regulations and any </w:t>
      </w:r>
      <w:r w:rsidR="00095638">
        <w:t>F</w:t>
      </w:r>
      <w:r w:rsidRPr="00E8148F">
        <w:t xml:space="preserve">urther Supplementary Regulations or Bulletins which may be issued. </w:t>
      </w:r>
      <w:r w:rsidR="009F18B0" w:rsidRPr="00331FAA">
        <w:t>This Event will be held in accordance with Motorsport Australia’s Occupational Health and Safety Policy, Integrity Policies, Legal Policies, Risk Management Policies, Safety 1</w:t>
      </w:r>
      <w:r w:rsidR="009F18B0" w:rsidRPr="00331FAA">
        <w:rPr>
          <w:vertAlign w:val="superscript"/>
        </w:rPr>
        <w:t>st</w:t>
      </w:r>
      <w:r w:rsidR="008B44B5" w:rsidRPr="00331FAA">
        <w:t xml:space="preserve"> </w:t>
      </w:r>
      <w:r w:rsidR="009F18B0" w:rsidRPr="00331FAA">
        <w:t>Framework and any other relevant Policy.</w:t>
      </w:r>
      <w:r w:rsidR="00C4457E" w:rsidRPr="00331FAA">
        <w:t xml:space="preserve"> Certain public, property, professional indemnity and personal accident insurance is provided by Motorsport Australia</w:t>
      </w:r>
      <w:r w:rsidR="00625CC7">
        <w:t>.</w:t>
      </w:r>
      <w:r w:rsidR="00C4457E">
        <w:t xml:space="preserve"> </w:t>
      </w:r>
    </w:p>
    <w:p w14:paraId="3AC70E37" w14:textId="77777777" w:rsidR="00326C88" w:rsidRPr="00C4457E" w:rsidRDefault="00326C88" w:rsidP="00326C88">
      <w:pPr>
        <w:pStyle w:val="BodyText"/>
        <w:rPr>
          <w:b/>
          <w:bCs/>
          <w:sz w:val="14"/>
          <w:szCs w:val="14"/>
        </w:rPr>
      </w:pPr>
    </w:p>
    <w:tbl>
      <w:tblPr>
        <w:tblW w:w="10944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977"/>
        <w:gridCol w:w="7967"/>
      </w:tblGrid>
      <w:tr w:rsidR="00E8148F" w14:paraId="2EA8DEB7" w14:textId="77777777" w:rsidTr="001F3220">
        <w:trPr>
          <w:trHeight w:val="460"/>
        </w:trPr>
        <w:tc>
          <w:tcPr>
            <w:tcW w:w="2977" w:type="dxa"/>
            <w:vAlign w:val="center"/>
          </w:tcPr>
          <w:p w14:paraId="01793099" w14:textId="77777777" w:rsidR="00E8148F" w:rsidRPr="00CC57A3" w:rsidRDefault="00E8148F" w:rsidP="00CC57A3">
            <w:pPr>
              <w:pStyle w:val="BodyText"/>
              <w:rPr>
                <w:b/>
                <w:bCs/>
              </w:rPr>
            </w:pPr>
            <w:r w:rsidRPr="00CC57A3">
              <w:rPr>
                <w:b/>
                <w:bCs/>
              </w:rPr>
              <w:t xml:space="preserve">PERMIT NUMBER </w:t>
            </w:r>
          </w:p>
        </w:tc>
        <w:tc>
          <w:tcPr>
            <w:tcW w:w="7967" w:type="dxa"/>
            <w:vAlign w:val="center"/>
          </w:tcPr>
          <w:p w14:paraId="2149FE2E" w14:textId="11C25DE0" w:rsidR="00E8148F" w:rsidRPr="00CC57A3" w:rsidRDefault="00C15107" w:rsidP="00CC57A3">
            <w:pPr>
              <w:pStyle w:val="BodyText"/>
            </w:pPr>
            <w:r>
              <w:t>326/1010/0</w:t>
            </w:r>
            <w:r w:rsidR="003D094B">
              <w:t>2</w:t>
            </w:r>
          </w:p>
        </w:tc>
      </w:tr>
      <w:tr w:rsidR="00E8148F" w14:paraId="44EDC22C" w14:textId="77777777" w:rsidTr="001F3220">
        <w:trPr>
          <w:trHeight w:val="457"/>
        </w:trPr>
        <w:tc>
          <w:tcPr>
            <w:tcW w:w="2977" w:type="dxa"/>
            <w:vAlign w:val="center"/>
          </w:tcPr>
          <w:p w14:paraId="1F74D3B5" w14:textId="77777777" w:rsidR="00E8148F" w:rsidRPr="00CC57A3" w:rsidRDefault="00E8148F" w:rsidP="00CC57A3">
            <w:pPr>
              <w:pStyle w:val="BodyText"/>
              <w:rPr>
                <w:b/>
                <w:bCs/>
              </w:rPr>
            </w:pPr>
            <w:r w:rsidRPr="00CC57A3">
              <w:rPr>
                <w:b/>
                <w:bCs/>
              </w:rPr>
              <w:t>EVENT START DATE</w:t>
            </w:r>
          </w:p>
        </w:tc>
        <w:tc>
          <w:tcPr>
            <w:tcW w:w="7967" w:type="dxa"/>
            <w:vAlign w:val="center"/>
          </w:tcPr>
          <w:p w14:paraId="5FEA91F1" w14:textId="0AA1A20D" w:rsidR="00E8148F" w:rsidRPr="00CC57A3" w:rsidRDefault="00E6451D" w:rsidP="00CC57A3">
            <w:pPr>
              <w:pStyle w:val="BodyText"/>
            </w:pPr>
            <w:r>
              <w:t>10 October 2026</w:t>
            </w:r>
          </w:p>
        </w:tc>
      </w:tr>
      <w:tr w:rsidR="00E8148F" w14:paraId="1BCD4F2D" w14:textId="77777777" w:rsidTr="001F3220">
        <w:trPr>
          <w:trHeight w:val="460"/>
        </w:trPr>
        <w:tc>
          <w:tcPr>
            <w:tcW w:w="2977" w:type="dxa"/>
            <w:vAlign w:val="center"/>
          </w:tcPr>
          <w:p w14:paraId="703EFEA1" w14:textId="77777777" w:rsidR="00E8148F" w:rsidRPr="00CC57A3" w:rsidRDefault="00CC57A3" w:rsidP="00CC57A3">
            <w:pPr>
              <w:pStyle w:val="BodyText"/>
              <w:rPr>
                <w:b/>
                <w:bCs/>
              </w:rPr>
            </w:pPr>
            <w:r w:rsidRPr="00CC57A3">
              <w:rPr>
                <w:b/>
                <w:bCs/>
              </w:rPr>
              <w:t>EVENT END DATE</w:t>
            </w:r>
          </w:p>
        </w:tc>
        <w:tc>
          <w:tcPr>
            <w:tcW w:w="7967" w:type="dxa"/>
            <w:vAlign w:val="center"/>
          </w:tcPr>
          <w:p w14:paraId="3BBB4EDD" w14:textId="65A54D17" w:rsidR="00E8148F" w:rsidRPr="00CC57A3" w:rsidRDefault="00C15107" w:rsidP="00CC57A3">
            <w:pPr>
              <w:pStyle w:val="BodyText"/>
            </w:pPr>
            <w:r>
              <w:t>1</w:t>
            </w:r>
            <w:r w:rsidR="00E6451D">
              <w:t>0 October 2026</w:t>
            </w:r>
          </w:p>
        </w:tc>
      </w:tr>
    </w:tbl>
    <w:p w14:paraId="2E63317D" w14:textId="77777777" w:rsidR="00E8148F" w:rsidRDefault="00E8148F" w:rsidP="00E8148F">
      <w:pPr>
        <w:pStyle w:val="BodyText"/>
        <w:kinsoku w:val="0"/>
        <w:overflowPunct w:val="0"/>
        <w:spacing w:before="8"/>
        <w:rPr>
          <w:b/>
          <w:bCs/>
          <w:sz w:val="15"/>
          <w:szCs w:val="15"/>
        </w:rPr>
      </w:pPr>
    </w:p>
    <w:tbl>
      <w:tblPr>
        <w:tblW w:w="10944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977"/>
        <w:gridCol w:w="7967"/>
      </w:tblGrid>
      <w:tr w:rsidR="00CC57A3" w14:paraId="1E2BBDFE" w14:textId="77777777" w:rsidTr="00E37840">
        <w:trPr>
          <w:trHeight w:val="460"/>
        </w:trPr>
        <w:tc>
          <w:tcPr>
            <w:tcW w:w="2977" w:type="dxa"/>
            <w:vAlign w:val="center"/>
          </w:tcPr>
          <w:p w14:paraId="2E6E4E78" w14:textId="77777777" w:rsidR="00CC57A3" w:rsidRPr="00CC57A3" w:rsidRDefault="00CC57A3" w:rsidP="00CC57A3">
            <w:pPr>
              <w:pStyle w:val="BodyText"/>
              <w:rPr>
                <w:b/>
                <w:bCs/>
              </w:rPr>
            </w:pPr>
            <w:r w:rsidRPr="00E37840">
              <w:rPr>
                <w:b/>
                <w:bCs/>
              </w:rPr>
              <w:t>ORGANISING CLUB/PROMOTER</w:t>
            </w:r>
            <w:r w:rsidRPr="00CC57A3">
              <w:rPr>
                <w:b/>
                <w:bCs/>
              </w:rPr>
              <w:t xml:space="preserve"> </w:t>
            </w:r>
          </w:p>
        </w:tc>
        <w:tc>
          <w:tcPr>
            <w:tcW w:w="7967" w:type="dxa"/>
            <w:vAlign w:val="center"/>
          </w:tcPr>
          <w:p w14:paraId="58C52510" w14:textId="69FE933A" w:rsidR="00CC57A3" w:rsidRPr="00CC57A3" w:rsidRDefault="00E6451D" w:rsidP="00410FF4">
            <w:pPr>
              <w:pStyle w:val="BodyText"/>
            </w:pPr>
            <w:r>
              <w:t xml:space="preserve">Peugeot </w:t>
            </w:r>
            <w:r w:rsidR="007E424A">
              <w:t>C</w:t>
            </w:r>
            <w:r>
              <w:t>ar Club if Victoria</w:t>
            </w:r>
          </w:p>
        </w:tc>
      </w:tr>
      <w:tr w:rsidR="00CC57A3" w14:paraId="47BEEAF4" w14:textId="77777777" w:rsidTr="001F3220">
        <w:trPr>
          <w:trHeight w:val="460"/>
        </w:trPr>
        <w:tc>
          <w:tcPr>
            <w:tcW w:w="2977" w:type="dxa"/>
            <w:vAlign w:val="center"/>
          </w:tcPr>
          <w:p w14:paraId="0F247153" w14:textId="77777777" w:rsidR="00CC57A3" w:rsidRPr="00CC57A3" w:rsidRDefault="00CC57A3" w:rsidP="00CC57A3">
            <w:pPr>
              <w:pStyle w:val="BodyText"/>
              <w:rPr>
                <w:b/>
                <w:bCs/>
              </w:rPr>
            </w:pPr>
            <w:r w:rsidRPr="00E37840">
              <w:rPr>
                <w:b/>
                <w:bCs/>
              </w:rPr>
              <w:t>ADDRESS</w:t>
            </w:r>
          </w:p>
        </w:tc>
        <w:tc>
          <w:tcPr>
            <w:tcW w:w="7967" w:type="dxa"/>
            <w:vAlign w:val="center"/>
          </w:tcPr>
          <w:p w14:paraId="041C2B89" w14:textId="7E711798" w:rsidR="00CC57A3" w:rsidRPr="00CC57A3" w:rsidRDefault="00E6451D" w:rsidP="00410FF4">
            <w:pPr>
              <w:pStyle w:val="BodyText"/>
            </w:pPr>
            <w:r>
              <w:t xml:space="preserve">6 Fribourg Court Ivanhoe </w:t>
            </w:r>
            <w:r w:rsidR="007E424A">
              <w:t>E</w:t>
            </w:r>
            <w:r>
              <w:t>ast 3079</w:t>
            </w:r>
          </w:p>
        </w:tc>
      </w:tr>
      <w:tr w:rsidR="00CC57A3" w:rsidRPr="00CC57A3" w14:paraId="0CCF940E" w14:textId="77777777" w:rsidTr="001F3220">
        <w:trPr>
          <w:trHeight w:val="460"/>
        </w:trPr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24877B9" w14:textId="77777777" w:rsidR="00CC57A3" w:rsidRPr="00CC57A3" w:rsidRDefault="00CC57A3" w:rsidP="00864866">
            <w:pPr>
              <w:pStyle w:val="BodyText"/>
              <w:rPr>
                <w:b/>
                <w:bCs/>
              </w:rPr>
            </w:pPr>
            <w:r w:rsidRPr="00E37840">
              <w:rPr>
                <w:b/>
                <w:bCs/>
              </w:rPr>
              <w:t>EMAIL</w:t>
            </w:r>
          </w:p>
        </w:tc>
        <w:tc>
          <w:tcPr>
            <w:tcW w:w="796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125A8F5" w14:textId="56BCF41E" w:rsidR="00CC57A3" w:rsidRPr="00CC57A3" w:rsidRDefault="00E6451D" w:rsidP="00864866">
            <w:pPr>
              <w:pStyle w:val="BodyText"/>
            </w:pPr>
            <w:r>
              <w:t>allan.horsley@bigpond.com</w:t>
            </w:r>
          </w:p>
        </w:tc>
      </w:tr>
    </w:tbl>
    <w:p w14:paraId="126F876C" w14:textId="77777777" w:rsidR="00E37840" w:rsidRDefault="00E37840" w:rsidP="001F3220">
      <w:pPr>
        <w:pStyle w:val="BodyText"/>
      </w:pPr>
    </w:p>
    <w:tbl>
      <w:tblPr>
        <w:tblW w:w="1094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977"/>
        <w:gridCol w:w="3260"/>
        <w:gridCol w:w="1701"/>
        <w:gridCol w:w="3005"/>
      </w:tblGrid>
      <w:tr w:rsidR="001F3220" w14:paraId="2DF2A7BC" w14:textId="77777777" w:rsidTr="001F3220">
        <w:trPr>
          <w:trHeight w:val="460"/>
        </w:trPr>
        <w:tc>
          <w:tcPr>
            <w:tcW w:w="2977" w:type="dxa"/>
            <w:vAlign w:val="center"/>
          </w:tcPr>
          <w:p w14:paraId="5BAB05C3" w14:textId="77777777" w:rsidR="001F3220" w:rsidRPr="003767B4" w:rsidRDefault="001F3220" w:rsidP="001F3220">
            <w:pPr>
              <w:pStyle w:val="BodyText"/>
              <w:rPr>
                <w:b/>
                <w:bCs/>
                <w:highlight w:val="yellow"/>
              </w:rPr>
            </w:pPr>
            <w:r w:rsidRPr="00E56755">
              <w:rPr>
                <w:b/>
                <w:bCs/>
              </w:rPr>
              <w:t xml:space="preserve">CLERK </w:t>
            </w:r>
            <w:r w:rsidR="002B08CE" w:rsidRPr="00E56755">
              <w:rPr>
                <w:b/>
                <w:bCs/>
              </w:rPr>
              <w:t xml:space="preserve">of the </w:t>
            </w:r>
            <w:r w:rsidRPr="00E56755">
              <w:rPr>
                <w:b/>
                <w:bCs/>
              </w:rPr>
              <w:t xml:space="preserve">COURSE </w:t>
            </w:r>
          </w:p>
        </w:tc>
        <w:tc>
          <w:tcPr>
            <w:tcW w:w="3260" w:type="dxa"/>
            <w:vAlign w:val="center"/>
          </w:tcPr>
          <w:p w14:paraId="4B08E746" w14:textId="2A089A1C" w:rsidR="001F3220" w:rsidRPr="00CC57A3" w:rsidRDefault="00E6451D" w:rsidP="001F3220">
            <w:pPr>
              <w:pStyle w:val="BodyText"/>
            </w:pPr>
            <w:r>
              <w:t>Allan Horsley</w:t>
            </w:r>
          </w:p>
        </w:tc>
        <w:tc>
          <w:tcPr>
            <w:tcW w:w="1701" w:type="dxa"/>
            <w:vAlign w:val="center"/>
          </w:tcPr>
          <w:p w14:paraId="2F9D55AD" w14:textId="77777777" w:rsidR="001F3220" w:rsidRPr="003767B4" w:rsidRDefault="001F3220" w:rsidP="001F3220">
            <w:pPr>
              <w:pStyle w:val="BodyText"/>
              <w:rPr>
                <w:highlight w:val="yellow"/>
              </w:rPr>
            </w:pPr>
            <w:r w:rsidRPr="00E56755">
              <w:rPr>
                <w:b/>
                <w:bCs/>
              </w:rPr>
              <w:t xml:space="preserve">MEMBER ID </w:t>
            </w:r>
          </w:p>
        </w:tc>
        <w:tc>
          <w:tcPr>
            <w:tcW w:w="3005" w:type="dxa"/>
            <w:vAlign w:val="center"/>
          </w:tcPr>
          <w:p w14:paraId="41ECA13E" w14:textId="7B3215AC" w:rsidR="001F3220" w:rsidRPr="001F3220" w:rsidRDefault="003D094B" w:rsidP="001F3220">
            <w:pPr>
              <w:pStyle w:val="BodyText"/>
            </w:pPr>
            <w:r>
              <w:t>1023283</w:t>
            </w:r>
          </w:p>
        </w:tc>
      </w:tr>
      <w:tr w:rsidR="00E37840" w:rsidRPr="001F3220" w14:paraId="69A5DB26" w14:textId="77777777" w:rsidTr="00E37840">
        <w:trPr>
          <w:trHeight w:val="460"/>
        </w:trPr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1199377" w14:textId="77777777" w:rsidR="00E37840" w:rsidRPr="00CC57A3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SECRETARY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D3B1099" w14:textId="3B973096" w:rsidR="00E37840" w:rsidRPr="00CC57A3" w:rsidRDefault="00E6451D" w:rsidP="00E448FD">
            <w:pPr>
              <w:pStyle w:val="BodyText"/>
            </w:pPr>
            <w:r>
              <w:t>David Floyd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DF8ABA7" w14:textId="77777777" w:rsidR="00E37840" w:rsidRPr="00E37840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MEMBER ID</w:t>
            </w:r>
          </w:p>
        </w:tc>
        <w:tc>
          <w:tcPr>
            <w:tcW w:w="3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07DDF8FE" w14:textId="3B5397F5" w:rsidR="00E37840" w:rsidRPr="001F3220" w:rsidRDefault="003D094B" w:rsidP="00E448FD">
            <w:pPr>
              <w:pStyle w:val="BodyText"/>
            </w:pPr>
            <w:r>
              <w:t>9724773</w:t>
            </w:r>
          </w:p>
        </w:tc>
      </w:tr>
      <w:tr w:rsidR="00E37840" w:rsidRPr="001F3220" w14:paraId="52974E94" w14:textId="77777777" w:rsidTr="00E37840">
        <w:trPr>
          <w:trHeight w:val="460"/>
        </w:trPr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AD52776" w14:textId="77777777" w:rsidR="00E37840" w:rsidRPr="00CC57A3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SCRUTINEER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57877F" w14:textId="041C4078" w:rsidR="00E37840" w:rsidRPr="00CC57A3" w:rsidRDefault="00E6451D" w:rsidP="00E448FD">
            <w:pPr>
              <w:pStyle w:val="BodyText"/>
            </w:pPr>
            <w:r>
              <w:t>Greg Park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EF604B9" w14:textId="77777777" w:rsidR="00E37840" w:rsidRPr="00E37840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MEMBER ID</w:t>
            </w:r>
          </w:p>
        </w:tc>
        <w:tc>
          <w:tcPr>
            <w:tcW w:w="3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F203B7F" w14:textId="0E52C2D7" w:rsidR="00E37840" w:rsidRPr="001F3220" w:rsidRDefault="00E6451D" w:rsidP="00E448FD">
            <w:pPr>
              <w:pStyle w:val="BodyText"/>
            </w:pPr>
            <w:r>
              <w:t>9722016</w:t>
            </w:r>
          </w:p>
        </w:tc>
      </w:tr>
      <w:tr w:rsidR="00E37840" w:rsidRPr="001F3220" w14:paraId="6A0D2771" w14:textId="77777777" w:rsidTr="00E37840">
        <w:trPr>
          <w:trHeight w:val="460"/>
        </w:trPr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1AE5CA2" w14:textId="77777777" w:rsidR="00E37840" w:rsidRPr="00CC57A3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TIMEKEEPER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92476A9" w14:textId="2EA41F91" w:rsidR="00E37840" w:rsidRPr="00CC57A3" w:rsidRDefault="00E6451D" w:rsidP="00E448FD">
            <w:pPr>
              <w:pStyle w:val="BodyText"/>
            </w:pPr>
            <w:r>
              <w:t>David Isherwood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6E919FF" w14:textId="77777777" w:rsidR="00E37840" w:rsidRPr="00E37840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MEMBER ID</w:t>
            </w:r>
          </w:p>
        </w:tc>
        <w:tc>
          <w:tcPr>
            <w:tcW w:w="3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9714FE" w14:textId="5FFA6A09" w:rsidR="00E37840" w:rsidRPr="001F3220" w:rsidRDefault="00E6451D" w:rsidP="00E448FD">
            <w:pPr>
              <w:pStyle w:val="BodyText"/>
            </w:pPr>
            <w:r>
              <w:t>9026563</w:t>
            </w:r>
          </w:p>
        </w:tc>
      </w:tr>
      <w:tr w:rsidR="00E37840" w:rsidRPr="001F3220" w14:paraId="42988F20" w14:textId="77777777" w:rsidTr="00E37840">
        <w:trPr>
          <w:trHeight w:val="460"/>
        </w:trPr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15AF0BB8" w14:textId="77777777" w:rsidR="00E37840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JUDGE OF FACT</w:t>
            </w:r>
            <w:r w:rsidRPr="00CC57A3">
              <w:rPr>
                <w:b/>
                <w:bCs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7615A5F" w14:textId="147DC908" w:rsidR="00E37840" w:rsidRPr="00CC57A3" w:rsidRDefault="00E6451D" w:rsidP="00E448FD">
            <w:pPr>
              <w:pStyle w:val="BodyText"/>
            </w:pPr>
            <w:r>
              <w:t>Tim Farmilo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CD4E81E" w14:textId="77777777" w:rsidR="00E37840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MEMBER ID</w:t>
            </w:r>
            <w:r w:rsidRPr="00CC57A3">
              <w:rPr>
                <w:b/>
                <w:bCs/>
              </w:rPr>
              <w:t xml:space="preserve"> </w:t>
            </w:r>
          </w:p>
        </w:tc>
        <w:tc>
          <w:tcPr>
            <w:tcW w:w="3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D9BF9C" w14:textId="3A46739F" w:rsidR="00E37840" w:rsidRPr="001F3220" w:rsidRDefault="00E6451D" w:rsidP="00E448FD">
            <w:pPr>
              <w:pStyle w:val="BodyText"/>
            </w:pPr>
            <w:r>
              <w:t>1140549</w:t>
            </w:r>
          </w:p>
        </w:tc>
      </w:tr>
      <w:tr w:rsidR="00E37840" w:rsidRPr="001F3220" w14:paraId="0BF03724" w14:textId="77777777" w:rsidTr="00E37840">
        <w:trPr>
          <w:trHeight w:val="460"/>
        </w:trPr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71B79517" w14:textId="77777777" w:rsidR="00E37840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CHIEF STEWARD</w:t>
            </w:r>
          </w:p>
        </w:tc>
        <w:tc>
          <w:tcPr>
            <w:tcW w:w="3260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ADF84B9" w14:textId="65689777" w:rsidR="00E37840" w:rsidRPr="00CC57A3" w:rsidRDefault="00E6451D" w:rsidP="00E448FD">
            <w:pPr>
              <w:pStyle w:val="BodyText"/>
            </w:pPr>
            <w:r>
              <w:t xml:space="preserve">Lael Lea </w:t>
            </w:r>
          </w:p>
        </w:tc>
        <w:tc>
          <w:tcPr>
            <w:tcW w:w="1701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5BF3804D" w14:textId="77777777" w:rsidR="00E37840" w:rsidRDefault="00E37840" w:rsidP="00E448FD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MEMBER ID</w:t>
            </w:r>
          </w:p>
        </w:tc>
        <w:tc>
          <w:tcPr>
            <w:tcW w:w="3005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278DF4AC" w14:textId="634401F5" w:rsidR="00E37840" w:rsidRPr="001F3220" w:rsidRDefault="00E6451D" w:rsidP="00E448FD">
            <w:pPr>
              <w:pStyle w:val="BodyText"/>
            </w:pPr>
            <w:r>
              <w:t>1062764</w:t>
            </w:r>
          </w:p>
        </w:tc>
      </w:tr>
    </w:tbl>
    <w:p w14:paraId="12A80952" w14:textId="1893844D" w:rsidR="00C15107" w:rsidRDefault="00C15107" w:rsidP="001F3220">
      <w:pPr>
        <w:pStyle w:val="BodyText"/>
      </w:pPr>
    </w:p>
    <w:p w14:paraId="63503F26" w14:textId="3DDEC7D4" w:rsidR="00952647" w:rsidRPr="00C15107" w:rsidRDefault="00C15107" w:rsidP="00C15107">
      <w:pPr>
        <w:widowControl/>
        <w:autoSpaceDE/>
        <w:autoSpaceDN/>
        <w:adjustRightInd/>
        <w:spacing w:after="160" w:line="259" w:lineRule="auto"/>
        <w:rPr>
          <w:sz w:val="20"/>
          <w:szCs w:val="20"/>
        </w:rPr>
      </w:pPr>
      <w:r>
        <w:br w:type="page"/>
      </w:r>
    </w:p>
    <w:tbl>
      <w:tblPr>
        <w:tblW w:w="1094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977"/>
        <w:gridCol w:w="7966"/>
      </w:tblGrid>
      <w:tr w:rsidR="001F3220" w:rsidRPr="001F3220" w14:paraId="334E05F0" w14:textId="77777777" w:rsidTr="009950D2">
        <w:trPr>
          <w:trHeight w:val="460"/>
        </w:trPr>
        <w:tc>
          <w:tcPr>
            <w:tcW w:w="2977" w:type="dxa"/>
            <w:vAlign w:val="center"/>
          </w:tcPr>
          <w:p w14:paraId="537A427D" w14:textId="77777777" w:rsidR="001F3220" w:rsidRPr="00CC57A3" w:rsidRDefault="001F3220" w:rsidP="00410FF4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ENTRIES </w:t>
            </w:r>
          </w:p>
        </w:tc>
        <w:tc>
          <w:tcPr>
            <w:tcW w:w="7966" w:type="dxa"/>
            <w:vAlign w:val="center"/>
          </w:tcPr>
          <w:p w14:paraId="14559BFD" w14:textId="26A4D793" w:rsidR="001F3220" w:rsidRPr="001F3220" w:rsidRDefault="00E6451D" w:rsidP="001F3220">
            <w:pPr>
              <w:pStyle w:val="BodyText"/>
            </w:pPr>
            <w:r>
              <w:t>50</w:t>
            </w:r>
          </w:p>
        </w:tc>
      </w:tr>
      <w:tr w:rsidR="001F3220" w:rsidRPr="001F3220" w14:paraId="15A006AE" w14:textId="77777777" w:rsidTr="00D46077">
        <w:trPr>
          <w:trHeight w:val="457"/>
        </w:trPr>
        <w:tc>
          <w:tcPr>
            <w:tcW w:w="2977" w:type="dxa"/>
            <w:vAlign w:val="center"/>
          </w:tcPr>
          <w:p w14:paraId="53469789" w14:textId="77777777" w:rsidR="001F3220" w:rsidRDefault="001F3220" w:rsidP="00410FF4">
            <w:pPr>
              <w:pStyle w:val="BodyText"/>
              <w:rPr>
                <w:b/>
                <w:bCs/>
              </w:rPr>
            </w:pPr>
            <w:r w:rsidRPr="00E37840">
              <w:rPr>
                <w:b/>
                <w:bCs/>
              </w:rPr>
              <w:t>ENTRY FEES</w:t>
            </w:r>
          </w:p>
        </w:tc>
        <w:tc>
          <w:tcPr>
            <w:tcW w:w="7966" w:type="dxa"/>
            <w:vAlign w:val="center"/>
          </w:tcPr>
          <w:p w14:paraId="56304A52" w14:textId="1E189054" w:rsidR="001F3220" w:rsidRPr="001F3220" w:rsidRDefault="00E6451D" w:rsidP="001F3220">
            <w:pPr>
              <w:pStyle w:val="BodyText"/>
            </w:pPr>
            <w:r>
              <w:t xml:space="preserve">$100 </w:t>
            </w:r>
            <w:proofErr w:type="gramStart"/>
            <w:r>
              <w:t>adults;  $</w:t>
            </w:r>
            <w:proofErr w:type="gramEnd"/>
            <w:r>
              <w:t xml:space="preserve">30 Juniors </w:t>
            </w:r>
          </w:p>
        </w:tc>
      </w:tr>
    </w:tbl>
    <w:p w14:paraId="372D015A" w14:textId="77777777" w:rsidR="001F3220" w:rsidRDefault="001F3220" w:rsidP="001F3220">
      <w:pPr>
        <w:pStyle w:val="BodyText"/>
      </w:pPr>
    </w:p>
    <w:tbl>
      <w:tblPr>
        <w:tblW w:w="1094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977"/>
        <w:gridCol w:w="3260"/>
        <w:gridCol w:w="1701"/>
        <w:gridCol w:w="3005"/>
      </w:tblGrid>
      <w:tr w:rsidR="001F3220" w:rsidRPr="001F3220" w14:paraId="23A8754F" w14:textId="77777777" w:rsidTr="00410FF4">
        <w:trPr>
          <w:trHeight w:val="460"/>
        </w:trPr>
        <w:tc>
          <w:tcPr>
            <w:tcW w:w="2977" w:type="dxa"/>
            <w:vAlign w:val="center"/>
          </w:tcPr>
          <w:p w14:paraId="54999FC1" w14:textId="77777777" w:rsidR="001F3220" w:rsidRPr="00CC57A3" w:rsidRDefault="001F3220" w:rsidP="00410FF4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MINIMUM LICENCE REQUIREMENTS</w:t>
            </w:r>
            <w:r w:rsidRPr="00CC57A3">
              <w:rPr>
                <w:b/>
                <w:bCs/>
              </w:rPr>
              <w:t xml:space="preserve"> </w:t>
            </w:r>
          </w:p>
        </w:tc>
        <w:tc>
          <w:tcPr>
            <w:tcW w:w="7966" w:type="dxa"/>
            <w:gridSpan w:val="3"/>
            <w:vAlign w:val="center"/>
          </w:tcPr>
          <w:p w14:paraId="24928296" w14:textId="17E58D6B" w:rsidR="001F3220" w:rsidRPr="001F3220" w:rsidRDefault="00C15107" w:rsidP="00410FF4">
            <w:pPr>
              <w:pStyle w:val="BodyText"/>
            </w:pPr>
            <w:r>
              <w:t>Speed/Speed Junior</w:t>
            </w:r>
          </w:p>
        </w:tc>
      </w:tr>
      <w:tr w:rsidR="001F3220" w:rsidRPr="001F3220" w14:paraId="3628C78A" w14:textId="77777777" w:rsidTr="00E37840">
        <w:trPr>
          <w:trHeight w:val="457"/>
        </w:trPr>
        <w:tc>
          <w:tcPr>
            <w:tcW w:w="2977" w:type="dxa"/>
            <w:vAlign w:val="center"/>
          </w:tcPr>
          <w:p w14:paraId="10A90FC0" w14:textId="77777777" w:rsidR="001F3220" w:rsidRPr="00E37840" w:rsidRDefault="009C3E7B" w:rsidP="00410FF4">
            <w:pPr>
              <w:pStyle w:val="BodyText"/>
              <w:rPr>
                <w:b/>
                <w:bCs/>
              </w:rPr>
            </w:pPr>
            <w:r w:rsidRPr="00E37840">
              <w:rPr>
                <w:b/>
                <w:bCs/>
              </w:rPr>
              <w:t>EVENT START TIME</w:t>
            </w:r>
          </w:p>
        </w:tc>
        <w:tc>
          <w:tcPr>
            <w:tcW w:w="7966" w:type="dxa"/>
            <w:gridSpan w:val="3"/>
            <w:vAlign w:val="center"/>
          </w:tcPr>
          <w:p w14:paraId="40CDE722" w14:textId="424139BF" w:rsidR="001F3220" w:rsidRPr="001F3220" w:rsidRDefault="00E6451D" w:rsidP="00410FF4">
            <w:pPr>
              <w:pStyle w:val="BodyText"/>
            </w:pPr>
            <w:r>
              <w:t>10am</w:t>
            </w:r>
          </w:p>
        </w:tc>
      </w:tr>
      <w:tr w:rsidR="009C3E7B" w:rsidRPr="001F3220" w14:paraId="107D2F69" w14:textId="77777777" w:rsidTr="00E37840">
        <w:trPr>
          <w:trHeight w:val="457"/>
        </w:trPr>
        <w:tc>
          <w:tcPr>
            <w:tcW w:w="2977" w:type="dxa"/>
            <w:vAlign w:val="center"/>
          </w:tcPr>
          <w:p w14:paraId="557BB7D9" w14:textId="77777777" w:rsidR="009C3E7B" w:rsidRPr="00E37840" w:rsidRDefault="009C3E7B" w:rsidP="009C3E7B">
            <w:pPr>
              <w:pStyle w:val="BodyText"/>
              <w:rPr>
                <w:b/>
                <w:bCs/>
              </w:rPr>
            </w:pPr>
            <w:r w:rsidRPr="00E37840">
              <w:rPr>
                <w:b/>
                <w:bCs/>
              </w:rPr>
              <w:t>DRIVER BR</w:t>
            </w:r>
            <w:r w:rsidR="00106B42" w:rsidRPr="00E37840">
              <w:rPr>
                <w:b/>
                <w:bCs/>
              </w:rPr>
              <w:t>I</w:t>
            </w:r>
            <w:r w:rsidRPr="00E37840">
              <w:rPr>
                <w:b/>
                <w:bCs/>
              </w:rPr>
              <w:t>EFING TIME</w:t>
            </w:r>
          </w:p>
        </w:tc>
        <w:tc>
          <w:tcPr>
            <w:tcW w:w="3260" w:type="dxa"/>
            <w:vAlign w:val="center"/>
          </w:tcPr>
          <w:p w14:paraId="0648DAF3" w14:textId="48EB5BC8" w:rsidR="009C3E7B" w:rsidRPr="001F3220" w:rsidRDefault="00E6451D" w:rsidP="009C3E7B">
            <w:pPr>
              <w:pStyle w:val="BodyText"/>
            </w:pPr>
            <w:r>
              <w:t>9.45am</w:t>
            </w:r>
          </w:p>
        </w:tc>
        <w:tc>
          <w:tcPr>
            <w:tcW w:w="1701" w:type="dxa"/>
            <w:vAlign w:val="center"/>
          </w:tcPr>
          <w:p w14:paraId="34044AF5" w14:textId="77777777" w:rsidR="009C3E7B" w:rsidRPr="00106B42" w:rsidRDefault="009C3E7B" w:rsidP="009C3E7B">
            <w:pPr>
              <w:pStyle w:val="BodyText"/>
              <w:rPr>
                <w:b/>
                <w:bCs/>
                <w:highlight w:val="yellow"/>
              </w:rPr>
            </w:pPr>
            <w:r w:rsidRPr="00E37840">
              <w:rPr>
                <w:b/>
                <w:bCs/>
              </w:rPr>
              <w:t>LOCATION</w:t>
            </w:r>
          </w:p>
        </w:tc>
        <w:tc>
          <w:tcPr>
            <w:tcW w:w="3005" w:type="dxa"/>
            <w:vAlign w:val="center"/>
          </w:tcPr>
          <w:p w14:paraId="23BC7910" w14:textId="72AFBC4B" w:rsidR="009C3E7B" w:rsidRPr="001F3220" w:rsidRDefault="00E6451D" w:rsidP="009C3E7B">
            <w:pPr>
              <w:pStyle w:val="BodyText"/>
            </w:pPr>
            <w:r>
              <w:t>Pits</w:t>
            </w:r>
          </w:p>
        </w:tc>
      </w:tr>
      <w:tr w:rsidR="008A5EB2" w:rsidRPr="001F3220" w14:paraId="787C0C28" w14:textId="77777777" w:rsidTr="00E37840">
        <w:trPr>
          <w:trHeight w:val="457"/>
        </w:trPr>
        <w:tc>
          <w:tcPr>
            <w:tcW w:w="2977" w:type="dxa"/>
            <w:vAlign w:val="center"/>
          </w:tcPr>
          <w:p w14:paraId="2D908565" w14:textId="77777777" w:rsidR="008A5EB2" w:rsidRPr="00E37840" w:rsidRDefault="008A5EB2" w:rsidP="009C3E7B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SCRUTINEERING TME</w:t>
            </w:r>
          </w:p>
        </w:tc>
        <w:tc>
          <w:tcPr>
            <w:tcW w:w="3260" w:type="dxa"/>
            <w:vAlign w:val="center"/>
          </w:tcPr>
          <w:p w14:paraId="1C5A3AA7" w14:textId="2CE69E72" w:rsidR="008A5EB2" w:rsidRPr="001F3220" w:rsidRDefault="00E6451D" w:rsidP="009C3E7B">
            <w:pPr>
              <w:pStyle w:val="BodyText"/>
            </w:pPr>
            <w:r>
              <w:t>8am</w:t>
            </w:r>
          </w:p>
        </w:tc>
        <w:tc>
          <w:tcPr>
            <w:tcW w:w="1701" w:type="dxa"/>
            <w:vAlign w:val="center"/>
          </w:tcPr>
          <w:p w14:paraId="4C88CCAB" w14:textId="77777777" w:rsidR="008A5EB2" w:rsidRPr="00E37840" w:rsidRDefault="008A5EB2" w:rsidP="009C3E7B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LOCATION</w:t>
            </w:r>
          </w:p>
        </w:tc>
        <w:tc>
          <w:tcPr>
            <w:tcW w:w="3005" w:type="dxa"/>
            <w:vAlign w:val="center"/>
          </w:tcPr>
          <w:p w14:paraId="37209835" w14:textId="3119ADDF" w:rsidR="008A5EB2" w:rsidRPr="001F3220" w:rsidRDefault="00E6451D" w:rsidP="009C3E7B">
            <w:pPr>
              <w:pStyle w:val="BodyText"/>
            </w:pPr>
            <w:r>
              <w:t>Pits</w:t>
            </w:r>
          </w:p>
        </w:tc>
      </w:tr>
    </w:tbl>
    <w:p w14:paraId="49EB51BE" w14:textId="77777777" w:rsidR="00952647" w:rsidRDefault="00952647">
      <w:pPr>
        <w:pStyle w:val="BodyText"/>
        <w:kinsoku w:val="0"/>
        <w:overflowPunct w:val="0"/>
      </w:pPr>
    </w:p>
    <w:p w14:paraId="63ABBF90" w14:textId="77777777" w:rsidR="009C3E7B" w:rsidRDefault="00B16CBA" w:rsidP="00B16CBA">
      <w:pPr>
        <w:pStyle w:val="BodyText"/>
        <w:numPr>
          <w:ilvl w:val="0"/>
          <w:numId w:val="3"/>
        </w:numPr>
        <w:ind w:left="142" w:hanging="142"/>
      </w:pPr>
      <w:r>
        <w:t xml:space="preserve"> </w:t>
      </w:r>
      <w:r w:rsidR="009C3E7B">
        <w:t xml:space="preserve">All vehicles must comply with </w:t>
      </w:r>
      <w:r w:rsidR="00095638">
        <w:t xml:space="preserve">Technical Appendix </w:t>
      </w:r>
      <w:r w:rsidR="009C3E7B">
        <w:t>Schedule A and B of the Motorsport Australia Manual</w:t>
      </w:r>
      <w:r w:rsidR="008A5EB2">
        <w:t>.</w:t>
      </w:r>
    </w:p>
    <w:p w14:paraId="4EE0D379" w14:textId="77777777" w:rsidR="009C3E7B" w:rsidRDefault="00B16CBA" w:rsidP="00B16CBA">
      <w:pPr>
        <w:pStyle w:val="BodyText"/>
        <w:numPr>
          <w:ilvl w:val="0"/>
          <w:numId w:val="3"/>
        </w:numPr>
        <w:ind w:left="142" w:hanging="142"/>
      </w:pPr>
      <w:r>
        <w:t xml:space="preserve"> </w:t>
      </w:r>
      <w:r w:rsidR="009C3E7B">
        <w:t xml:space="preserve">Approved helmets and apparel, in accordance with </w:t>
      </w:r>
      <w:r>
        <w:t xml:space="preserve">Technical Appendix </w:t>
      </w:r>
      <w:r w:rsidR="009C3E7B">
        <w:t>Schedule D of the Motorsport Australia Manual</w:t>
      </w:r>
      <w:r w:rsidR="008A5EB2">
        <w:t>.</w:t>
      </w:r>
    </w:p>
    <w:p w14:paraId="221DB2D5" w14:textId="77777777" w:rsidR="009C3E7B" w:rsidRDefault="00B16CBA" w:rsidP="00B16CBA">
      <w:pPr>
        <w:pStyle w:val="BodyText"/>
        <w:numPr>
          <w:ilvl w:val="0"/>
          <w:numId w:val="3"/>
        </w:numPr>
        <w:ind w:left="142" w:hanging="142"/>
      </w:pPr>
      <w:r>
        <w:t xml:space="preserve"> </w:t>
      </w:r>
      <w:r w:rsidR="009C3E7B">
        <w:t>Fuel must be in accordance with</w:t>
      </w:r>
      <w:r w:rsidR="00326C88">
        <w:t xml:space="preserve"> Technical Appendix</w:t>
      </w:r>
      <w:r w:rsidR="009C3E7B">
        <w:t xml:space="preserve"> Schedule G of the Motorsport Australia Manual</w:t>
      </w:r>
      <w:r w:rsidR="008A5EB2">
        <w:t>.</w:t>
      </w:r>
    </w:p>
    <w:p w14:paraId="6862621A" w14:textId="77777777" w:rsidR="009C3E7B" w:rsidRDefault="00B16CBA" w:rsidP="00B16CBA">
      <w:pPr>
        <w:pStyle w:val="BodyText"/>
        <w:numPr>
          <w:ilvl w:val="0"/>
          <w:numId w:val="3"/>
        </w:numPr>
        <w:ind w:left="142" w:hanging="142"/>
      </w:pPr>
      <w:r>
        <w:t xml:space="preserve"> </w:t>
      </w:r>
      <w:r w:rsidR="009C3E7B">
        <w:t>Cars must be adequately muffled</w:t>
      </w:r>
      <w:r w:rsidR="008A5EB2">
        <w:t>.</w:t>
      </w:r>
    </w:p>
    <w:p w14:paraId="215A7FA6" w14:textId="77777777" w:rsidR="003A5525" w:rsidRDefault="00B16CBA" w:rsidP="00B16CBA">
      <w:pPr>
        <w:pStyle w:val="BodyText"/>
        <w:numPr>
          <w:ilvl w:val="0"/>
          <w:numId w:val="3"/>
        </w:numPr>
        <w:ind w:left="142" w:hanging="142"/>
      </w:pPr>
      <w:r>
        <w:t xml:space="preserve"> </w:t>
      </w:r>
      <w:r w:rsidR="009C3E7B">
        <w:t>Competitors must produce a valid and current:</w:t>
      </w:r>
    </w:p>
    <w:p w14:paraId="27DFD4FA" w14:textId="77777777" w:rsidR="003A5525" w:rsidRDefault="009C3E7B" w:rsidP="00B16CBA">
      <w:pPr>
        <w:pStyle w:val="BodyText"/>
        <w:numPr>
          <w:ilvl w:val="1"/>
          <w:numId w:val="3"/>
        </w:numPr>
        <w:ind w:left="993"/>
      </w:pPr>
      <w:r>
        <w:t>Motorsport Australia Competition</w:t>
      </w:r>
    </w:p>
    <w:p w14:paraId="50FA5436" w14:textId="77777777" w:rsidR="003A5525" w:rsidRDefault="009C3E7B" w:rsidP="00B16CBA">
      <w:pPr>
        <w:pStyle w:val="BodyText"/>
        <w:numPr>
          <w:ilvl w:val="1"/>
          <w:numId w:val="3"/>
        </w:numPr>
        <w:ind w:left="993"/>
      </w:pPr>
      <w:r>
        <w:t>Licence Club Membership Card of a Motorsport Australia Affiliated Car Club</w:t>
      </w:r>
    </w:p>
    <w:p w14:paraId="2E7D69D8" w14:textId="77777777" w:rsidR="009C3E7B" w:rsidRDefault="009C3E7B" w:rsidP="00B16CBA">
      <w:pPr>
        <w:pStyle w:val="BodyText"/>
        <w:numPr>
          <w:ilvl w:val="1"/>
          <w:numId w:val="3"/>
        </w:numPr>
        <w:ind w:left="993"/>
      </w:pPr>
      <w:r>
        <w:t>Log Book (if issued)</w:t>
      </w:r>
    </w:p>
    <w:p w14:paraId="1C524F39" w14:textId="77777777" w:rsidR="009C3E7B" w:rsidRDefault="009C3E7B" w:rsidP="009C3E7B">
      <w:pPr>
        <w:pStyle w:val="BodyText"/>
      </w:pPr>
    </w:p>
    <w:tbl>
      <w:tblPr>
        <w:tblW w:w="10943" w:type="dxa"/>
        <w:tblInd w:w="-5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CellMar>
          <w:top w:w="57" w:type="dxa"/>
          <w:left w:w="113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2977"/>
        <w:gridCol w:w="7966"/>
      </w:tblGrid>
      <w:tr w:rsidR="00EA71C1" w:rsidRPr="001F3220" w14:paraId="6CC0E005" w14:textId="77777777" w:rsidTr="00410FF4">
        <w:trPr>
          <w:trHeight w:val="460"/>
        </w:trPr>
        <w:tc>
          <w:tcPr>
            <w:tcW w:w="2977" w:type="dxa"/>
            <w:vAlign w:val="center"/>
          </w:tcPr>
          <w:p w14:paraId="1CB609B0" w14:textId="77777777" w:rsidR="00EA71C1" w:rsidRPr="00EA71C1" w:rsidRDefault="00EA71C1" w:rsidP="00EA71C1">
            <w:pPr>
              <w:pStyle w:val="BodyText"/>
              <w:rPr>
                <w:b/>
                <w:bCs/>
              </w:rPr>
            </w:pPr>
            <w:r w:rsidRPr="00EA71C1">
              <w:rPr>
                <w:b/>
                <w:bCs/>
              </w:rPr>
              <w:t>The manner in which the results will be determined and prizes awarded</w:t>
            </w:r>
          </w:p>
        </w:tc>
        <w:tc>
          <w:tcPr>
            <w:tcW w:w="7966" w:type="dxa"/>
            <w:vAlign w:val="center"/>
          </w:tcPr>
          <w:p w14:paraId="0E9E5F76" w14:textId="575A2AE0" w:rsidR="00EA71C1" w:rsidRPr="001F3220" w:rsidRDefault="00E6451D" w:rsidP="00410FF4">
            <w:pPr>
              <w:pStyle w:val="BodyText"/>
            </w:pPr>
            <w:r>
              <w:t>Position in class. Overall fastes</w:t>
            </w:r>
            <w:r w:rsidR="00B54304">
              <w:t>t</w:t>
            </w:r>
            <w:r>
              <w:t xml:space="preserve"> time</w:t>
            </w:r>
            <w:r w:rsidR="00B54304">
              <w:t xml:space="preserve"> on each of four courses</w:t>
            </w:r>
          </w:p>
        </w:tc>
      </w:tr>
      <w:tr w:rsidR="00EA71C1" w:rsidRPr="001F3220" w14:paraId="667F17CB" w14:textId="77777777" w:rsidTr="00EA71C1">
        <w:trPr>
          <w:trHeight w:val="460"/>
        </w:trPr>
        <w:tc>
          <w:tcPr>
            <w:tcW w:w="2977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3E5F1BD3" w14:textId="77777777" w:rsidR="00EA71C1" w:rsidRPr="00EA71C1" w:rsidRDefault="00EA71C1" w:rsidP="00410FF4">
            <w:pPr>
              <w:pStyle w:val="BodyText"/>
              <w:rPr>
                <w:b/>
                <w:bCs/>
              </w:rPr>
            </w:pPr>
            <w:r w:rsidRPr="00EA71C1">
              <w:rPr>
                <w:b/>
                <w:bCs/>
              </w:rPr>
              <w:t>OTHER EVENT REQUIREMENTS</w:t>
            </w:r>
          </w:p>
        </w:tc>
        <w:tc>
          <w:tcPr>
            <w:tcW w:w="796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vAlign w:val="center"/>
          </w:tcPr>
          <w:p w14:paraId="61BB38CE" w14:textId="77777777" w:rsidR="00A51BEF" w:rsidRPr="001F3220" w:rsidRDefault="00A51BEF" w:rsidP="00410FF4">
            <w:pPr>
              <w:pStyle w:val="BodyText"/>
            </w:pPr>
          </w:p>
        </w:tc>
      </w:tr>
    </w:tbl>
    <w:p w14:paraId="34C0A23C" w14:textId="77777777" w:rsidR="009C3E7B" w:rsidRDefault="009C3E7B" w:rsidP="009C3E7B">
      <w:pPr>
        <w:pStyle w:val="BodyText"/>
      </w:pPr>
    </w:p>
    <w:p w14:paraId="5D1CA951" w14:textId="77777777" w:rsidR="009C3E7B" w:rsidRDefault="009C3E7B" w:rsidP="00EA71C1">
      <w:pPr>
        <w:pStyle w:val="BodyText"/>
        <w:numPr>
          <w:ilvl w:val="0"/>
          <w:numId w:val="3"/>
        </w:numPr>
        <w:ind w:left="567" w:hanging="425"/>
      </w:pPr>
      <w:r>
        <w:t>Entries will be accepted in order of receipt unless otherwise specified</w:t>
      </w:r>
      <w:r w:rsidR="008A5EB2">
        <w:t>.</w:t>
      </w:r>
    </w:p>
    <w:p w14:paraId="2F987A3E" w14:textId="77777777" w:rsidR="009C3E7B" w:rsidRDefault="009C3E7B" w:rsidP="00EA71C1">
      <w:pPr>
        <w:pStyle w:val="BodyText"/>
        <w:numPr>
          <w:ilvl w:val="0"/>
          <w:numId w:val="3"/>
        </w:numPr>
        <w:ind w:left="567" w:hanging="425"/>
      </w:pPr>
      <w:r>
        <w:t xml:space="preserve">The </w:t>
      </w:r>
      <w:r w:rsidR="00095638">
        <w:t>O</w:t>
      </w:r>
      <w:r>
        <w:t>rganisers may refuse any entry in accordance with NCR.</w:t>
      </w:r>
    </w:p>
    <w:p w14:paraId="079672FF" w14:textId="77777777" w:rsidR="009C3E7B" w:rsidRDefault="009C3E7B" w:rsidP="00EA71C1">
      <w:pPr>
        <w:pStyle w:val="BodyText"/>
        <w:numPr>
          <w:ilvl w:val="0"/>
          <w:numId w:val="3"/>
        </w:numPr>
        <w:ind w:left="567" w:hanging="425"/>
      </w:pPr>
      <w:r>
        <w:t>Entries from competitors under 18 years of age must be counter signed</w:t>
      </w:r>
      <w:r w:rsidR="00EA71C1">
        <w:t>/</w:t>
      </w:r>
      <w:r>
        <w:t>consented to by a parent/guardian</w:t>
      </w:r>
      <w:r w:rsidR="008A5EB2">
        <w:t>.</w:t>
      </w:r>
    </w:p>
    <w:p w14:paraId="31C64547" w14:textId="77777777" w:rsidR="009C3E7B" w:rsidRDefault="00095638" w:rsidP="00EA71C1">
      <w:pPr>
        <w:pStyle w:val="BodyText"/>
        <w:numPr>
          <w:ilvl w:val="0"/>
          <w:numId w:val="3"/>
        </w:numPr>
        <w:ind w:left="567" w:hanging="425"/>
      </w:pPr>
      <w:r w:rsidRPr="00095638">
        <w:t>The Organiser reserves the right to postpone or cancel the Event in accordance with the NCR</w:t>
      </w:r>
      <w:r w:rsidR="008A5EB2">
        <w:t>.</w:t>
      </w:r>
    </w:p>
    <w:p w14:paraId="1E5C87D1" w14:textId="77777777" w:rsidR="009C3E7B" w:rsidRDefault="00326C88" w:rsidP="00EA71C1">
      <w:pPr>
        <w:pStyle w:val="BodyText"/>
        <w:numPr>
          <w:ilvl w:val="0"/>
          <w:numId w:val="3"/>
        </w:numPr>
        <w:ind w:left="567" w:hanging="425"/>
      </w:pPr>
      <w:r>
        <w:t xml:space="preserve">Any </w:t>
      </w:r>
      <w:r w:rsidR="009C3E7B">
        <w:t xml:space="preserve">Protests must be lodged in accordance with </w:t>
      </w:r>
      <w:r w:rsidR="00A51BEF">
        <w:t>the NCR.</w:t>
      </w:r>
    </w:p>
    <w:p w14:paraId="5ED31A4A" w14:textId="77777777" w:rsidR="00EA71C1" w:rsidRDefault="00EA71C1" w:rsidP="00EA71C1">
      <w:pPr>
        <w:pStyle w:val="BodyText"/>
      </w:pPr>
    </w:p>
    <w:p w14:paraId="63A48004" w14:textId="77777777" w:rsidR="00B16CBA" w:rsidRPr="00B16CBA" w:rsidRDefault="00B16CBA" w:rsidP="00BB7DC8">
      <w:pPr>
        <w:pStyle w:val="BodyText"/>
        <w:rPr>
          <w:b/>
          <w:bCs/>
        </w:rPr>
      </w:pPr>
      <w:r w:rsidRPr="00B16CBA">
        <w:rPr>
          <w:b/>
          <w:bCs/>
        </w:rPr>
        <w:t>INTEGRITY</w:t>
      </w:r>
    </w:p>
    <w:p w14:paraId="38D01250" w14:textId="77777777" w:rsidR="00166834" w:rsidRPr="00331FAA" w:rsidRDefault="00166834" w:rsidP="00166834">
      <w:pPr>
        <w:pStyle w:val="BodyText"/>
      </w:pPr>
      <w:r w:rsidRPr="00331FAA">
        <w:t>Smoking (including e-cigarettes and vaping) and any naked flame is prohibited within 3 metres of any refuelling or defueling operation.</w:t>
      </w:r>
    </w:p>
    <w:p w14:paraId="215B6061" w14:textId="77777777" w:rsidR="00166834" w:rsidRPr="00331FAA" w:rsidRDefault="00166834" w:rsidP="00166834">
      <w:pPr>
        <w:pStyle w:val="BodyText"/>
      </w:pPr>
      <w:r w:rsidRPr="00331FAA">
        <w:t>Motorsport Australia’s National Integrity Framework and relevant Policies, including the Australian Anti-Doping Policy, Illicit Drugs in Sport (Safety Testing) Policy and the Alcohol Policy, apply to any activity sanctioned by Motorsport Australia.</w:t>
      </w:r>
    </w:p>
    <w:p w14:paraId="498D307F" w14:textId="77777777" w:rsidR="00166834" w:rsidRPr="00331FAA" w:rsidRDefault="00166834" w:rsidP="00166834">
      <w:pPr>
        <w:pStyle w:val="BodyText"/>
      </w:pPr>
      <w:r w:rsidRPr="00331FAA">
        <w:t>Any participant including the holder of a Motorsport Australia Licence (or a Licence issued by another ASN) may be tested for the presence of alcohol, any drug or other banned substance. In addition to any penalty imposed by Motorsport Australia, a further penalty/s may be applied by Sport Integrity Australia.</w:t>
      </w:r>
    </w:p>
    <w:p w14:paraId="488A4803" w14:textId="77777777" w:rsidR="001365EB" w:rsidRDefault="00166834" w:rsidP="00166834">
      <w:pPr>
        <w:pStyle w:val="BodyText"/>
      </w:pPr>
      <w:r w:rsidRPr="00331FAA">
        <w:t>Consumption of alcohol in any Reserved Area is prohibited until all Competition is concluded each day.</w:t>
      </w:r>
    </w:p>
    <w:p w14:paraId="5F94BB21" w14:textId="77777777" w:rsidR="00B54304" w:rsidRDefault="00B54304" w:rsidP="00166834">
      <w:pPr>
        <w:pStyle w:val="BodyText"/>
      </w:pPr>
    </w:p>
    <w:p w14:paraId="3BB21C67" w14:textId="77777777" w:rsidR="00B2415A" w:rsidRDefault="00B2415A">
      <w:pPr>
        <w:widowControl/>
        <w:autoSpaceDE/>
        <w:autoSpaceDN/>
        <w:adjustRightInd/>
        <w:spacing w:after="160" w:line="259" w:lineRule="auto"/>
        <w:rPr>
          <w:sz w:val="20"/>
          <w:szCs w:val="20"/>
        </w:rPr>
      </w:pPr>
      <w:r>
        <w:br w:type="page"/>
      </w:r>
    </w:p>
    <w:p w14:paraId="749DDD0C" w14:textId="65063F2A" w:rsidR="00B54304" w:rsidRPr="00B2415A" w:rsidRDefault="00B54304" w:rsidP="00166834">
      <w:pPr>
        <w:pStyle w:val="BodyText"/>
        <w:rPr>
          <w:b/>
          <w:bCs/>
        </w:rPr>
      </w:pPr>
      <w:r w:rsidRPr="00B2415A">
        <w:rPr>
          <w:b/>
          <w:bCs/>
        </w:rPr>
        <w:lastRenderedPageBreak/>
        <w:t>ENTRIES</w:t>
      </w:r>
    </w:p>
    <w:p w14:paraId="0FA5B6D9" w14:textId="77777777" w:rsidR="00B54304" w:rsidRDefault="00B54304" w:rsidP="00166834">
      <w:pPr>
        <w:pStyle w:val="BodyText"/>
      </w:pPr>
    </w:p>
    <w:p w14:paraId="1ADCEB8C" w14:textId="2E4669DE" w:rsidR="00B54304" w:rsidRDefault="00B54304" w:rsidP="00166834">
      <w:pPr>
        <w:pStyle w:val="BodyText"/>
      </w:pPr>
      <w:r>
        <w:t>Open upon Publication of Supp Regs and CLOSE at 5pm on Thursday 8 October 2026</w:t>
      </w:r>
    </w:p>
    <w:p w14:paraId="76D215BD" w14:textId="231614A2" w:rsidR="00B54304" w:rsidRDefault="00B54304" w:rsidP="00166834">
      <w:pPr>
        <w:pStyle w:val="BodyText"/>
      </w:pPr>
      <w:r>
        <w:t>No entries will be accepted on the day of the event</w:t>
      </w:r>
    </w:p>
    <w:p w14:paraId="0B0FF28D" w14:textId="61C4BBF3" w:rsidR="00B54304" w:rsidRDefault="00B54304" w:rsidP="00166834">
      <w:pPr>
        <w:pStyle w:val="BodyText"/>
      </w:pPr>
      <w:r>
        <w:t xml:space="preserve">Entries must be emailed to </w:t>
      </w:r>
      <w:hyperlink r:id="rId7" w:history="1">
        <w:r w:rsidRPr="00D70182">
          <w:rPr>
            <w:rStyle w:val="Hyperlink"/>
          </w:rPr>
          <w:t>allan.horsley@bigpond.com</w:t>
        </w:r>
      </w:hyperlink>
    </w:p>
    <w:p w14:paraId="5998CA27" w14:textId="77777777" w:rsidR="00B54304" w:rsidRDefault="00B54304" w:rsidP="00166834">
      <w:pPr>
        <w:pStyle w:val="BodyText"/>
      </w:pPr>
      <w:r>
        <w:t>For information contact Allan Horsley, mob 0419 634 043</w:t>
      </w:r>
    </w:p>
    <w:p w14:paraId="24805D87" w14:textId="77777777" w:rsidR="00B54304" w:rsidRDefault="00B54304" w:rsidP="00166834">
      <w:pPr>
        <w:pStyle w:val="BodyText"/>
      </w:pPr>
      <w:r>
        <w:t>Maximum number of entries 50</w:t>
      </w:r>
    </w:p>
    <w:p w14:paraId="6EAE5405" w14:textId="77777777" w:rsidR="00B54304" w:rsidRDefault="00B54304" w:rsidP="00166834">
      <w:pPr>
        <w:pStyle w:val="BodyText"/>
      </w:pPr>
      <w:r>
        <w:t>Adults $100. Juniors $30</w:t>
      </w:r>
    </w:p>
    <w:p w14:paraId="403C87E4" w14:textId="77777777" w:rsidR="00B54304" w:rsidRDefault="00B54304" w:rsidP="00166834">
      <w:pPr>
        <w:pStyle w:val="BodyText"/>
      </w:pPr>
    </w:p>
    <w:p w14:paraId="18FB1C62" w14:textId="77777777" w:rsidR="00B54304" w:rsidRDefault="00B54304" w:rsidP="00166834">
      <w:pPr>
        <w:pStyle w:val="BodyText"/>
      </w:pPr>
      <w:proofErr w:type="gramStart"/>
      <w:r>
        <w:t>Entry  Fees</w:t>
      </w:r>
      <w:proofErr w:type="gramEnd"/>
      <w:r>
        <w:t xml:space="preserve"> must be paid into the Peugeot Car Club Bank Account</w:t>
      </w:r>
    </w:p>
    <w:p w14:paraId="707A3C68" w14:textId="77777777" w:rsidR="00B54304" w:rsidRDefault="00B54304" w:rsidP="00166834">
      <w:pPr>
        <w:pStyle w:val="BodyText"/>
      </w:pPr>
      <w:proofErr w:type="spellStart"/>
      <w:r>
        <w:t>Wespac</w:t>
      </w:r>
      <w:proofErr w:type="spellEnd"/>
      <w:r>
        <w:t xml:space="preserve"> Bank Account</w:t>
      </w:r>
    </w:p>
    <w:p w14:paraId="1E511599" w14:textId="77777777" w:rsidR="00B54304" w:rsidRDefault="00B54304" w:rsidP="00166834">
      <w:pPr>
        <w:pStyle w:val="BodyText"/>
      </w:pPr>
      <w:r>
        <w:t>BSB 033 070</w:t>
      </w:r>
    </w:p>
    <w:p w14:paraId="3C0E138C" w14:textId="49F2539A" w:rsidR="00B54304" w:rsidRDefault="00B54304" w:rsidP="00166834">
      <w:pPr>
        <w:pStyle w:val="BodyText"/>
      </w:pPr>
      <w:r>
        <w:t xml:space="preserve">Account Number 730 763 </w:t>
      </w:r>
    </w:p>
    <w:p w14:paraId="3209BC82" w14:textId="77777777" w:rsidR="00B54304" w:rsidRDefault="00B54304" w:rsidP="00166834">
      <w:pPr>
        <w:pStyle w:val="BodyText"/>
      </w:pPr>
    </w:p>
    <w:p w14:paraId="7F4D214F" w14:textId="74BF213C" w:rsidR="00B54304" w:rsidRDefault="00B54304" w:rsidP="00166834">
      <w:pPr>
        <w:pStyle w:val="BodyText"/>
      </w:pPr>
      <w:r>
        <w:t xml:space="preserve">All vehicles must comply with Schedule A and Group K of the Motorsport </w:t>
      </w:r>
      <w:r w:rsidR="000529EB">
        <w:t xml:space="preserve">Australia </w:t>
      </w:r>
      <w:r>
        <w:t>Manual</w:t>
      </w:r>
    </w:p>
    <w:p w14:paraId="5753E7AA" w14:textId="56007965" w:rsidR="00B54304" w:rsidRDefault="00B54304" w:rsidP="00166834">
      <w:pPr>
        <w:pStyle w:val="BodyText"/>
      </w:pPr>
      <w:r>
        <w:t>Approved Helmets and App</w:t>
      </w:r>
      <w:r w:rsidR="000529EB">
        <w:t>arel in accordance with Schedule D of the Motorsport Australia Manual</w:t>
      </w:r>
    </w:p>
    <w:p w14:paraId="460DF60C" w14:textId="2FC18C0F" w:rsidR="000529EB" w:rsidRDefault="000529EB" w:rsidP="00166834">
      <w:pPr>
        <w:pStyle w:val="BodyText"/>
      </w:pPr>
      <w:r>
        <w:t>Fuel must be in accordance with Schedule G of the Motorsport Australia Manual</w:t>
      </w:r>
    </w:p>
    <w:p w14:paraId="00FF5334" w14:textId="255AB8FE" w:rsidR="000529EB" w:rsidRDefault="000529EB" w:rsidP="00166834">
      <w:pPr>
        <w:pStyle w:val="BodyText"/>
      </w:pPr>
      <w:r>
        <w:t>Cars must be adequately muffled</w:t>
      </w:r>
    </w:p>
    <w:p w14:paraId="2341F56A" w14:textId="127E477D" w:rsidR="000529EB" w:rsidRDefault="000529EB" w:rsidP="00166834">
      <w:pPr>
        <w:pStyle w:val="BodyText"/>
      </w:pPr>
      <w:r>
        <w:t>Car</w:t>
      </w:r>
      <w:r w:rsidR="002C345E">
        <w:t>s</w:t>
      </w:r>
      <w:r>
        <w:t xml:space="preserve"> MUST have a ROBUSTLY mounted fixed fire extinguisher</w:t>
      </w:r>
    </w:p>
    <w:p w14:paraId="0B847462" w14:textId="77777777" w:rsidR="000529EB" w:rsidRDefault="000529EB" w:rsidP="00166834">
      <w:pPr>
        <w:pStyle w:val="BodyText"/>
      </w:pPr>
      <w:r>
        <w:t>Competitors must produce a valid and current</w:t>
      </w:r>
    </w:p>
    <w:p w14:paraId="04BD44B1" w14:textId="5C6F1112" w:rsidR="000529EB" w:rsidRDefault="000529EB" w:rsidP="00C15107">
      <w:pPr>
        <w:pStyle w:val="BodyText"/>
        <w:numPr>
          <w:ilvl w:val="0"/>
          <w:numId w:val="4"/>
        </w:numPr>
      </w:pPr>
      <w:r>
        <w:t>Motorsport Australia Competition Licence</w:t>
      </w:r>
    </w:p>
    <w:p w14:paraId="78750C58" w14:textId="2BEEB928" w:rsidR="000529EB" w:rsidRDefault="000529EB" w:rsidP="00C15107">
      <w:pPr>
        <w:pStyle w:val="BodyText"/>
        <w:numPr>
          <w:ilvl w:val="0"/>
          <w:numId w:val="4"/>
        </w:numPr>
      </w:pPr>
      <w:r>
        <w:t>Club membership card of a Motorsport Australia Car Club</w:t>
      </w:r>
    </w:p>
    <w:p w14:paraId="334E29D6" w14:textId="0041F04D" w:rsidR="000529EB" w:rsidRDefault="000529EB" w:rsidP="00C15107">
      <w:pPr>
        <w:pStyle w:val="BodyText"/>
        <w:numPr>
          <w:ilvl w:val="0"/>
          <w:numId w:val="4"/>
        </w:numPr>
      </w:pPr>
      <w:r>
        <w:t>Log Book if issued</w:t>
      </w:r>
    </w:p>
    <w:p w14:paraId="35B81B4E" w14:textId="77777777" w:rsidR="000529EB" w:rsidRDefault="000529EB" w:rsidP="00166834">
      <w:pPr>
        <w:pStyle w:val="BodyText"/>
      </w:pPr>
    </w:p>
    <w:p w14:paraId="6DEBF37A" w14:textId="77777777" w:rsidR="000529EB" w:rsidRDefault="000529EB" w:rsidP="00166834">
      <w:pPr>
        <w:pStyle w:val="BodyText"/>
      </w:pPr>
      <w:r>
        <w:t>Classes</w:t>
      </w:r>
    </w:p>
    <w:p w14:paraId="7F818AD8" w14:textId="68C6C0BE" w:rsidR="000529EB" w:rsidRDefault="000529EB" w:rsidP="00166834">
      <w:pPr>
        <w:pStyle w:val="BodyText"/>
      </w:pPr>
      <w:r>
        <w:t>Class A, Production Cars 0-1600cc</w:t>
      </w:r>
    </w:p>
    <w:p w14:paraId="2974CA7E" w14:textId="34EA209A" w:rsidR="000529EB" w:rsidRDefault="000529EB" w:rsidP="00166834">
      <w:pPr>
        <w:pStyle w:val="BodyText"/>
      </w:pPr>
      <w:r>
        <w:t>Class B Production Cars 1600 to 3000 cc</w:t>
      </w:r>
    </w:p>
    <w:p w14:paraId="11D649D3" w14:textId="4F6DB3BE" w:rsidR="000529EB" w:rsidRDefault="000529EB" w:rsidP="00166834">
      <w:pPr>
        <w:pStyle w:val="BodyText"/>
      </w:pPr>
      <w:r>
        <w:t>Class E Production Cars over 3001 cc</w:t>
      </w:r>
    </w:p>
    <w:p w14:paraId="00DC3986" w14:textId="3B73706A" w:rsidR="000529EB" w:rsidRDefault="000529EB" w:rsidP="00166834">
      <w:pPr>
        <w:pStyle w:val="BodyText"/>
      </w:pPr>
      <w:r>
        <w:t xml:space="preserve">Class G </w:t>
      </w:r>
      <w:r w:rsidR="00694A9A">
        <w:t>4-wheel</w:t>
      </w:r>
      <w:r>
        <w:t xml:space="preserve"> drive</w:t>
      </w:r>
      <w:r w:rsidR="00694A9A">
        <w:t xml:space="preserve"> Production cars</w:t>
      </w:r>
    </w:p>
    <w:p w14:paraId="7A0F886B" w14:textId="19566336" w:rsidR="00694A9A" w:rsidRDefault="00694A9A" w:rsidP="00166834">
      <w:pPr>
        <w:pStyle w:val="BodyText"/>
      </w:pPr>
      <w:r>
        <w:t>Class MP2 highly modified 2-wheel drive cars</w:t>
      </w:r>
    </w:p>
    <w:p w14:paraId="2C86A961" w14:textId="7F7E486D" w:rsidR="00694A9A" w:rsidRDefault="00694A9A" w:rsidP="00166834">
      <w:pPr>
        <w:pStyle w:val="BodyText"/>
      </w:pPr>
      <w:r>
        <w:t>MP4 highly modified 4-wheel drive cars</w:t>
      </w:r>
    </w:p>
    <w:p w14:paraId="5A644E60" w14:textId="31C1E0B8" w:rsidR="00694A9A" w:rsidRDefault="00694A9A" w:rsidP="00166834">
      <w:pPr>
        <w:pStyle w:val="BodyText"/>
      </w:pPr>
      <w:r>
        <w:t>Category J Juniors</w:t>
      </w:r>
    </w:p>
    <w:p w14:paraId="49E4E4DD" w14:textId="2EC052E4" w:rsidR="00694A9A" w:rsidRDefault="00694A9A" w:rsidP="00166834">
      <w:pPr>
        <w:pStyle w:val="BodyText"/>
      </w:pPr>
      <w:r>
        <w:t>Category L Ladies</w:t>
      </w:r>
    </w:p>
    <w:p w14:paraId="532FA0E2" w14:textId="3E900899" w:rsidR="00694A9A" w:rsidRDefault="00694A9A" w:rsidP="00166834">
      <w:pPr>
        <w:pStyle w:val="BodyText"/>
      </w:pPr>
      <w:r>
        <w:t>Category M Masters</w:t>
      </w:r>
    </w:p>
    <w:p w14:paraId="315A2E4A" w14:textId="77777777" w:rsidR="00694A9A" w:rsidRDefault="00694A9A" w:rsidP="00166834">
      <w:pPr>
        <w:pStyle w:val="BodyText"/>
      </w:pPr>
    </w:p>
    <w:p w14:paraId="25AF1F59" w14:textId="0C5D099F" w:rsidR="00694A9A" w:rsidRDefault="00694A9A" w:rsidP="00166834">
      <w:pPr>
        <w:pStyle w:val="BodyText"/>
      </w:pPr>
      <w:r>
        <w:t>Juniors must have attained the age of 12 and be under the age of 18 on 10 October 2026</w:t>
      </w:r>
    </w:p>
    <w:p w14:paraId="00AE3F79" w14:textId="3FF172B9" w:rsidR="00694A9A" w:rsidRDefault="00694A9A" w:rsidP="00166834">
      <w:pPr>
        <w:pStyle w:val="BodyText"/>
      </w:pPr>
      <w:r>
        <w:t>Masters must have attained the age of 65 on the 10 October 2026</w:t>
      </w:r>
    </w:p>
    <w:p w14:paraId="04A20CC8" w14:textId="30C129AA" w:rsidR="00694A9A" w:rsidRDefault="00694A9A" w:rsidP="00166834">
      <w:pPr>
        <w:pStyle w:val="BodyText"/>
      </w:pPr>
      <w:r>
        <w:t>Drivers must nominate their Class on the entry form and enter only ONE class</w:t>
      </w:r>
    </w:p>
    <w:p w14:paraId="22951427" w14:textId="77777777" w:rsidR="00694A9A" w:rsidRDefault="00694A9A" w:rsidP="00166834">
      <w:pPr>
        <w:pStyle w:val="BodyText"/>
      </w:pPr>
    </w:p>
    <w:p w14:paraId="4E7C0E51" w14:textId="77777777" w:rsidR="00694A9A" w:rsidRDefault="00694A9A" w:rsidP="00166834">
      <w:pPr>
        <w:pStyle w:val="BodyText"/>
      </w:pPr>
      <w:r>
        <w:t>Penalties will be applied in accordance with the Motorsport Australia Manual with the exception that the ‘’time plus 5 seconds’’ will be calculated as follows;</w:t>
      </w:r>
    </w:p>
    <w:p w14:paraId="6EC5DCC6" w14:textId="77777777" w:rsidR="007E424A" w:rsidRDefault="00694A9A" w:rsidP="00166834">
      <w:pPr>
        <w:pStyle w:val="BodyText"/>
      </w:pPr>
      <w:r>
        <w:t>Juniors, 5 seconds will be added to the slowest time by a Junior for the correctly completed course</w:t>
      </w:r>
    </w:p>
    <w:p w14:paraId="5A36CC57" w14:textId="77777777" w:rsidR="007E424A" w:rsidRDefault="007E424A" w:rsidP="00166834">
      <w:pPr>
        <w:pStyle w:val="BodyText"/>
      </w:pPr>
      <w:r>
        <w:t>Seniors; 5 seconds will be added to the slowest time for a correctly completed course</w:t>
      </w:r>
    </w:p>
    <w:p w14:paraId="4A26FB15" w14:textId="77777777" w:rsidR="007E424A" w:rsidRDefault="007E424A" w:rsidP="00166834">
      <w:pPr>
        <w:pStyle w:val="BodyText"/>
      </w:pPr>
    </w:p>
    <w:p w14:paraId="56B62332" w14:textId="42E1E983" w:rsidR="00694A9A" w:rsidRDefault="007E424A" w:rsidP="00166834">
      <w:pPr>
        <w:pStyle w:val="BodyText"/>
      </w:pPr>
      <w:r>
        <w:t>The event will not proceed if there is an extreme weather warning.</w:t>
      </w:r>
      <w:r w:rsidR="00694A9A">
        <w:t xml:space="preserve"> </w:t>
      </w:r>
    </w:p>
    <w:p w14:paraId="1BA0DCEB" w14:textId="77777777" w:rsidR="00694A9A" w:rsidRDefault="00694A9A" w:rsidP="00166834">
      <w:pPr>
        <w:pStyle w:val="BodyText"/>
      </w:pPr>
    </w:p>
    <w:p w14:paraId="1290AE8A" w14:textId="77777777" w:rsidR="00694A9A" w:rsidRDefault="00694A9A" w:rsidP="00166834">
      <w:pPr>
        <w:pStyle w:val="BodyText"/>
      </w:pPr>
    </w:p>
    <w:p w14:paraId="527EAC42" w14:textId="2E654E82" w:rsidR="000529EB" w:rsidRDefault="000529EB" w:rsidP="00166834">
      <w:pPr>
        <w:pStyle w:val="BodyText"/>
      </w:pPr>
      <w:r>
        <w:t xml:space="preserve">     </w:t>
      </w:r>
    </w:p>
    <w:sectPr w:rsidR="000529EB" w:rsidSect="002B08CE">
      <w:headerReference w:type="default" r:id="rId8"/>
      <w:footerReference w:type="default" r:id="rId9"/>
      <w:headerReference w:type="first" r:id="rId10"/>
      <w:footerReference w:type="first" r:id="rId11"/>
      <w:pgSz w:w="11900" w:h="16850"/>
      <w:pgMar w:top="221" w:right="567" w:bottom="1321" w:left="567" w:header="1412" w:footer="738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AF5EB" w14:textId="77777777" w:rsidR="00CC1BCD" w:rsidRDefault="00CC1BCD">
      <w:r>
        <w:separator/>
      </w:r>
    </w:p>
  </w:endnote>
  <w:endnote w:type="continuationSeparator" w:id="0">
    <w:p w14:paraId="0EA9B487" w14:textId="77777777" w:rsidR="00CC1BCD" w:rsidRDefault="00CC1B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74FCC0" w14:textId="77777777" w:rsidR="00952647" w:rsidRDefault="002B08C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144"/>
        <w:szCs w:val="144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7AA397C5" wp14:editId="2F2D8824">
          <wp:simplePos x="0" y="0"/>
          <wp:positionH relativeFrom="column">
            <wp:posOffset>4074567</wp:posOffset>
          </wp:positionH>
          <wp:positionV relativeFrom="page">
            <wp:posOffset>10081260</wp:posOffset>
          </wp:positionV>
          <wp:extent cx="2109600" cy="450000"/>
          <wp:effectExtent l="0" t="0" r="0" b="0"/>
          <wp:wrapNone/>
          <wp:docPr id="22" name="Picture 22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233C0">
      <w:rPr>
        <w:noProof/>
      </w:rPr>
      <w:drawing>
        <wp:anchor distT="0" distB="0" distL="114300" distR="114300" simplePos="0" relativeHeight="251661312" behindDoc="1" locked="0" layoutInCell="1" allowOverlap="1" wp14:anchorId="79607C75" wp14:editId="01015866">
          <wp:simplePos x="0" y="0"/>
          <wp:positionH relativeFrom="column">
            <wp:posOffset>6228715</wp:posOffset>
          </wp:positionH>
          <wp:positionV relativeFrom="page">
            <wp:posOffset>10081260</wp:posOffset>
          </wp:positionV>
          <wp:extent cx="482400" cy="446400"/>
          <wp:effectExtent l="0" t="0" r="635" b="0"/>
          <wp:wrapNone/>
          <wp:docPr id="23" name="Picture 23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824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31102E8" w14:textId="77777777" w:rsidR="002B08CE" w:rsidRDefault="002B08CE" w:rsidP="002B08CE">
    <w:pPr>
      <w:pStyle w:val="Footer"/>
      <w:rPr>
        <w:sz w:val="12"/>
        <w:szCs w:val="12"/>
      </w:rPr>
    </w:pPr>
    <w:r>
      <w:rPr>
        <w:sz w:val="12"/>
        <w:szCs w:val="12"/>
      </w:rPr>
      <w:t>©</w:t>
    </w:r>
    <w:r w:rsidRPr="002B08CE">
      <w:rPr>
        <w:sz w:val="12"/>
        <w:szCs w:val="12"/>
      </w:rPr>
      <w:t xml:space="preserve">Confederation of Australian Motorsport trading as Motorsport Australia. </w:t>
    </w:r>
  </w:p>
  <w:p w14:paraId="5EA937C0" w14:textId="77777777" w:rsidR="002B08CE" w:rsidRPr="002B08CE" w:rsidRDefault="002B08CE" w:rsidP="002B08CE">
    <w:pPr>
      <w:pStyle w:val="Footer"/>
      <w:rPr>
        <w:sz w:val="12"/>
        <w:szCs w:val="12"/>
      </w:rPr>
    </w:pPr>
    <w:r w:rsidRPr="002B08CE">
      <w:rPr>
        <w:sz w:val="12"/>
        <w:szCs w:val="12"/>
      </w:rPr>
      <w:t xml:space="preserve">Conditions of use at </w:t>
    </w:r>
    <w:hyperlink r:id="rId3" w:history="1">
      <w:r w:rsidRPr="002B08CE">
        <w:rPr>
          <w:rStyle w:val="Hyperlink"/>
          <w:sz w:val="12"/>
          <w:szCs w:val="12"/>
        </w:rPr>
        <w:t>motorsport.org.au</w:t>
      </w:r>
    </w:hyperlink>
  </w:p>
  <w:p w14:paraId="1CCCB24E" w14:textId="77777777" w:rsidR="002B08CE" w:rsidRPr="001365EB" w:rsidRDefault="002B08C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144"/>
        <w:szCs w:val="14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284108" w14:textId="77777777" w:rsidR="002B08CE" w:rsidRDefault="00C233C0">
    <w:pPr>
      <w:pStyle w:val="Footer"/>
      <w:rPr>
        <w:sz w:val="12"/>
        <w:szCs w:val="12"/>
      </w:rPr>
    </w:pPr>
    <w:r w:rsidRPr="002B08CE">
      <w:rPr>
        <w:noProof/>
        <w:sz w:val="12"/>
        <w:szCs w:val="12"/>
      </w:rPr>
      <w:drawing>
        <wp:anchor distT="0" distB="0" distL="114300" distR="114300" simplePos="0" relativeHeight="251665408" behindDoc="1" locked="0" layoutInCell="1" allowOverlap="1" wp14:anchorId="66D4F992" wp14:editId="726ED641">
          <wp:simplePos x="0" y="0"/>
          <wp:positionH relativeFrom="column">
            <wp:posOffset>4030676</wp:posOffset>
          </wp:positionH>
          <wp:positionV relativeFrom="page">
            <wp:posOffset>10077450</wp:posOffset>
          </wp:positionV>
          <wp:extent cx="2109600" cy="450000"/>
          <wp:effectExtent l="0" t="0" r="0" b="0"/>
          <wp:wrapNone/>
          <wp:docPr id="25" name="Picture 25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ext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09600" cy="45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B08CE">
      <w:rPr>
        <w:noProof/>
        <w:sz w:val="12"/>
        <w:szCs w:val="12"/>
      </w:rPr>
      <w:drawing>
        <wp:anchor distT="0" distB="0" distL="114300" distR="114300" simplePos="0" relativeHeight="251666432" behindDoc="1" locked="0" layoutInCell="1" allowOverlap="1" wp14:anchorId="6182793B" wp14:editId="02719ADD">
          <wp:simplePos x="0" y="0"/>
          <wp:positionH relativeFrom="column">
            <wp:posOffset>6228715</wp:posOffset>
          </wp:positionH>
          <wp:positionV relativeFrom="page">
            <wp:posOffset>10081260</wp:posOffset>
          </wp:positionV>
          <wp:extent cx="482400" cy="446400"/>
          <wp:effectExtent l="0" t="0" r="635" b="0"/>
          <wp:wrapNone/>
          <wp:docPr id="26" name="Picture 26" descr="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 descr="Logo&#10;&#10;Description automatically generated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82400" cy="44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08CE" w:rsidRPr="002B08CE">
      <w:rPr>
        <w:sz w:val="12"/>
        <w:szCs w:val="12"/>
      </w:rPr>
      <w:t xml:space="preserve">©Confederation of Australian Motorsport trading as Motorsport Australia. </w:t>
    </w:r>
  </w:p>
  <w:p w14:paraId="1F53ACE5" w14:textId="77777777" w:rsidR="00C233C0" w:rsidRPr="002B08CE" w:rsidRDefault="002B08CE">
    <w:pPr>
      <w:pStyle w:val="Footer"/>
      <w:rPr>
        <w:sz w:val="12"/>
        <w:szCs w:val="12"/>
      </w:rPr>
    </w:pPr>
    <w:r w:rsidRPr="002B08CE">
      <w:rPr>
        <w:sz w:val="12"/>
        <w:szCs w:val="12"/>
      </w:rPr>
      <w:t xml:space="preserve">Conditions of use at </w:t>
    </w:r>
    <w:hyperlink r:id="rId3" w:history="1">
      <w:r w:rsidRPr="002B08CE">
        <w:rPr>
          <w:rStyle w:val="Hyperlink"/>
          <w:sz w:val="12"/>
          <w:szCs w:val="12"/>
        </w:rPr>
        <w:t>motorsport.org.au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62424D" w14:textId="77777777" w:rsidR="00CC1BCD" w:rsidRDefault="00CC1BCD">
      <w:r>
        <w:separator/>
      </w:r>
    </w:p>
  </w:footnote>
  <w:footnote w:type="continuationSeparator" w:id="0">
    <w:p w14:paraId="56016D16" w14:textId="77777777" w:rsidR="00CC1BCD" w:rsidRDefault="00CC1B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B08BC" w14:textId="77777777" w:rsidR="007C04F2" w:rsidRDefault="003A7CC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60D76575" wp14:editId="595F470C">
              <wp:simplePos x="0" y="0"/>
              <wp:positionH relativeFrom="column">
                <wp:posOffset>563</wp:posOffset>
              </wp:positionH>
              <wp:positionV relativeFrom="page">
                <wp:posOffset>257577</wp:posOffset>
              </wp:positionV>
              <wp:extent cx="4816800" cy="386367"/>
              <wp:effectExtent l="0" t="0" r="0" b="7620"/>
              <wp:wrapNone/>
              <wp:docPr id="17" name="Text Box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6800" cy="386367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65EECD9" w14:textId="77777777" w:rsidR="003A7CCA" w:rsidRPr="003A7CCA" w:rsidRDefault="003A7CCA" w:rsidP="003A7CCA">
                          <w:r w:rsidRPr="003A7CCA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t xml:space="preserve">Supplementary Regulations </w:t>
                          </w:r>
                          <w:r w:rsidRPr="003A7CCA">
                            <w:rPr>
                              <w:b/>
                              <w:bCs/>
                              <w:sz w:val="24"/>
                              <w:szCs w:val="24"/>
                            </w:rPr>
                            <w:br/>
                          </w:r>
                          <w:r w:rsidRPr="003A7CCA">
                            <w:rPr>
                              <w:sz w:val="24"/>
                              <w:szCs w:val="24"/>
                            </w:rPr>
                            <w:t xml:space="preserve">Speed and </w:t>
                          </w:r>
                          <w:r w:rsidR="00326025" w:rsidRPr="00331FAA">
                            <w:rPr>
                              <w:sz w:val="24"/>
                              <w:szCs w:val="24"/>
                            </w:rPr>
                            <w:t>Auto Test</w:t>
                          </w:r>
                          <w:r w:rsidRPr="003A7CCA">
                            <w:rPr>
                              <w:sz w:val="24"/>
                              <w:szCs w:val="24"/>
                            </w:rPr>
                            <w:t xml:space="preserve"> Events - 202</w:t>
                          </w:r>
                          <w:r w:rsidR="00326C88">
                            <w:rPr>
                              <w:sz w:val="24"/>
                              <w:szCs w:val="24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0D76575" id="_x0000_t202" coordsize="21600,21600" o:spt="202" path="m,l,21600r21600,l21600,xe">
              <v:stroke joinstyle="miter"/>
              <v:path gradientshapeok="t" o:connecttype="rect"/>
            </v:shapetype>
            <v:shape id="Text Box 17" o:spid="_x0000_s1026" type="#_x0000_t202" style="position:absolute;margin-left:.05pt;margin-top:20.3pt;width:379.3pt;height:30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" filled="f" stroked="f" strokeweight=".5pt">
              <v:textbox inset="0,0,0,0">
                <w:txbxContent>
                  <w:p w14:paraId="365EECD9" w14:textId="77777777" w:rsidR="003A7CCA" w:rsidRPr="003A7CCA" w:rsidRDefault="003A7CCA" w:rsidP="003A7CCA">
                    <w:r w:rsidRPr="003A7CCA">
                      <w:rPr>
                        <w:b/>
                        <w:bCs/>
                        <w:sz w:val="24"/>
                        <w:szCs w:val="24"/>
                      </w:rPr>
                      <w:t xml:space="preserve">Supplementary Regulations </w:t>
                    </w:r>
                    <w:r w:rsidRPr="003A7CCA">
                      <w:rPr>
                        <w:b/>
                        <w:bCs/>
                        <w:sz w:val="24"/>
                        <w:szCs w:val="24"/>
                      </w:rPr>
                      <w:br/>
                    </w:r>
                    <w:r w:rsidRPr="003A7CCA">
                      <w:rPr>
                        <w:sz w:val="24"/>
                        <w:szCs w:val="24"/>
                      </w:rPr>
                      <w:t xml:space="preserve">Speed and </w:t>
                    </w:r>
                    <w:r w:rsidR="00326025" w:rsidRPr="00331FAA">
                      <w:rPr>
                        <w:sz w:val="24"/>
                        <w:szCs w:val="24"/>
                      </w:rPr>
                      <w:t>Auto Test</w:t>
                    </w:r>
                    <w:r w:rsidRPr="003A7CCA">
                      <w:rPr>
                        <w:sz w:val="24"/>
                        <w:szCs w:val="24"/>
                      </w:rPr>
                      <w:t xml:space="preserve"> Events - 202</w:t>
                    </w:r>
                    <w:r w:rsidR="00326C88">
                      <w:rPr>
                        <w:sz w:val="24"/>
                        <w:szCs w:val="24"/>
                      </w:rPr>
                      <w:t>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7C04F2">
      <w:rPr>
        <w:noProof/>
      </w:rPr>
      <w:drawing>
        <wp:anchor distT="0" distB="0" distL="114300" distR="114300" simplePos="0" relativeHeight="251659264" behindDoc="1" locked="0" layoutInCell="1" allowOverlap="1" wp14:anchorId="6E7B525B" wp14:editId="2231E134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60000" cy="723600"/>
          <wp:effectExtent l="0" t="0" r="0" b="635"/>
          <wp:wrapNone/>
          <wp:docPr id="21" name="Picture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23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50E2E5" w14:textId="77777777" w:rsidR="00C233C0" w:rsidRDefault="003A7CC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CAB4101" wp14:editId="1FB3D7F9">
              <wp:simplePos x="0" y="0"/>
              <wp:positionH relativeFrom="column">
                <wp:posOffset>0</wp:posOffset>
              </wp:positionH>
              <wp:positionV relativeFrom="page">
                <wp:posOffset>539750</wp:posOffset>
              </wp:positionV>
              <wp:extent cx="4816800" cy="558000"/>
              <wp:effectExtent l="0" t="0" r="0" b="1270"/>
              <wp:wrapNone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16800" cy="558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E1158E7" w14:textId="77777777" w:rsidR="003A7CCA" w:rsidRPr="00031140" w:rsidRDefault="003A7CCA" w:rsidP="003A7CCA">
                          <w:pPr>
                            <w:rPr>
                              <w:sz w:val="32"/>
                              <w:szCs w:val="32"/>
                            </w:rPr>
                          </w:pPr>
                          <w:r w:rsidRPr="0003114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t xml:space="preserve">Supplementary Regulations </w:t>
                          </w:r>
                          <w:r w:rsidRPr="00031140">
                            <w:rPr>
                              <w:b/>
                              <w:bCs/>
                              <w:sz w:val="36"/>
                              <w:szCs w:val="36"/>
                            </w:rPr>
                            <w:br/>
                          </w:r>
                          <w:r w:rsidRPr="00031140">
                            <w:rPr>
                              <w:sz w:val="36"/>
                              <w:szCs w:val="36"/>
                            </w:rPr>
                            <w:t xml:space="preserve">Speed </w:t>
                          </w:r>
                          <w:r>
                            <w:rPr>
                              <w:sz w:val="36"/>
                              <w:szCs w:val="36"/>
                            </w:rPr>
                            <w:t>a</w:t>
                          </w:r>
                          <w:r w:rsidRPr="00031140">
                            <w:rPr>
                              <w:sz w:val="36"/>
                              <w:szCs w:val="36"/>
                            </w:rPr>
                            <w:t xml:space="preserve">nd </w:t>
                          </w:r>
                          <w:r w:rsidR="00326025" w:rsidRPr="00331FAA">
                            <w:rPr>
                              <w:sz w:val="36"/>
                              <w:szCs w:val="36"/>
                            </w:rPr>
                            <w:t>Auto Test</w:t>
                          </w:r>
                          <w:r w:rsidRPr="00031140">
                            <w:rPr>
                              <w:sz w:val="36"/>
                              <w:szCs w:val="36"/>
                            </w:rPr>
                            <w:t xml:space="preserve"> Events - 202</w:t>
                          </w:r>
                          <w:r w:rsidR="00326C88">
                            <w:rPr>
                              <w:sz w:val="36"/>
                              <w:szCs w:val="36"/>
                            </w:rPr>
                            <w:t>6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AB4101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7" type="#_x0000_t202" style="position:absolute;margin-left:0;margin-top:42.5pt;width:379.3pt;height:43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" filled="f" stroked="f" strokeweight=".5pt">
              <v:textbox inset="0,0,0,0">
                <w:txbxContent>
                  <w:p w14:paraId="0E1158E7" w14:textId="77777777" w:rsidR="003A7CCA" w:rsidRPr="00031140" w:rsidRDefault="003A7CCA" w:rsidP="003A7CCA">
                    <w:pPr>
                      <w:rPr>
                        <w:sz w:val="32"/>
                        <w:szCs w:val="32"/>
                      </w:rPr>
                    </w:pPr>
                    <w:r w:rsidRPr="00031140">
                      <w:rPr>
                        <w:b/>
                        <w:bCs/>
                        <w:sz w:val="36"/>
                        <w:szCs w:val="36"/>
                      </w:rPr>
                      <w:t xml:space="preserve">Supplementary Regulations </w:t>
                    </w:r>
                    <w:r w:rsidRPr="00031140">
                      <w:rPr>
                        <w:b/>
                        <w:bCs/>
                        <w:sz w:val="36"/>
                        <w:szCs w:val="36"/>
                      </w:rPr>
                      <w:br/>
                    </w:r>
                    <w:r w:rsidRPr="00031140">
                      <w:rPr>
                        <w:sz w:val="36"/>
                        <w:szCs w:val="36"/>
                      </w:rPr>
                      <w:t xml:space="preserve">Speed </w:t>
                    </w:r>
                    <w:r>
                      <w:rPr>
                        <w:sz w:val="36"/>
                        <w:szCs w:val="36"/>
                      </w:rPr>
                      <w:t>a</w:t>
                    </w:r>
                    <w:r w:rsidRPr="00031140">
                      <w:rPr>
                        <w:sz w:val="36"/>
                        <w:szCs w:val="36"/>
                      </w:rPr>
                      <w:t xml:space="preserve">nd </w:t>
                    </w:r>
                    <w:r w:rsidR="00326025" w:rsidRPr="00331FAA">
                      <w:rPr>
                        <w:sz w:val="36"/>
                        <w:szCs w:val="36"/>
                      </w:rPr>
                      <w:t>Auto Test</w:t>
                    </w:r>
                    <w:r w:rsidRPr="00031140">
                      <w:rPr>
                        <w:sz w:val="36"/>
                        <w:szCs w:val="36"/>
                      </w:rPr>
                      <w:t xml:space="preserve"> Events - 202</w:t>
                    </w:r>
                    <w:r w:rsidR="00326C88">
                      <w:rPr>
                        <w:sz w:val="36"/>
                        <w:szCs w:val="36"/>
                      </w:rPr>
                      <w:t>6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C233C0">
      <w:rPr>
        <w:noProof/>
      </w:rPr>
      <w:drawing>
        <wp:anchor distT="0" distB="0" distL="114300" distR="114300" simplePos="0" relativeHeight="251663360" behindDoc="1" locked="0" layoutInCell="1" allowOverlap="1" wp14:anchorId="7D0129AC" wp14:editId="78D5697A">
          <wp:simplePos x="0" y="0"/>
          <wp:positionH relativeFrom="page">
            <wp:posOffset>-564</wp:posOffset>
          </wp:positionH>
          <wp:positionV relativeFrom="page">
            <wp:posOffset>0</wp:posOffset>
          </wp:positionV>
          <wp:extent cx="7560000" cy="1296000"/>
          <wp:effectExtent l="0" t="0" r="0" b="0"/>
          <wp:wrapNone/>
          <wp:docPr id="24" name="Picture 24" descr="Background patter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 descr="Background pattern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12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FD3310"/>
    <w:multiLevelType w:val="hybridMultilevel"/>
    <w:tmpl w:val="638A43AE"/>
    <w:lvl w:ilvl="0" w:tplc="D2FA74DC">
      <w:numFmt w:val="bullet"/>
      <w:lvlText w:val=""/>
      <w:lvlJc w:val="left"/>
      <w:pPr>
        <w:ind w:left="832" w:hanging="360"/>
      </w:pPr>
      <w:rPr>
        <w:rFonts w:ascii="Symbol" w:eastAsia="Symbol" w:hAnsi="Symbol" w:cs="Symbol" w:hint="default"/>
        <w:w w:val="99"/>
        <w:sz w:val="20"/>
        <w:szCs w:val="20"/>
        <w:lang w:val="en-AU" w:eastAsia="en-AU" w:bidi="en-AU"/>
      </w:rPr>
    </w:lvl>
    <w:lvl w:ilvl="1" w:tplc="B7AE1372">
      <w:numFmt w:val="bullet"/>
      <w:lvlText w:val="•"/>
      <w:lvlJc w:val="left"/>
      <w:pPr>
        <w:ind w:left="1885" w:hanging="360"/>
      </w:pPr>
      <w:rPr>
        <w:rFonts w:hint="default"/>
        <w:lang w:val="en-AU" w:eastAsia="en-AU" w:bidi="en-AU"/>
      </w:rPr>
    </w:lvl>
    <w:lvl w:ilvl="2" w:tplc="5D388D4C">
      <w:numFmt w:val="bullet"/>
      <w:lvlText w:val="•"/>
      <w:lvlJc w:val="left"/>
      <w:pPr>
        <w:ind w:left="2931" w:hanging="360"/>
      </w:pPr>
      <w:rPr>
        <w:rFonts w:hint="default"/>
        <w:lang w:val="en-AU" w:eastAsia="en-AU" w:bidi="en-AU"/>
      </w:rPr>
    </w:lvl>
    <w:lvl w:ilvl="3" w:tplc="463CF6D4">
      <w:numFmt w:val="bullet"/>
      <w:lvlText w:val="•"/>
      <w:lvlJc w:val="left"/>
      <w:pPr>
        <w:ind w:left="3977" w:hanging="360"/>
      </w:pPr>
      <w:rPr>
        <w:rFonts w:hint="default"/>
        <w:lang w:val="en-AU" w:eastAsia="en-AU" w:bidi="en-AU"/>
      </w:rPr>
    </w:lvl>
    <w:lvl w:ilvl="4" w:tplc="BBA8A698">
      <w:numFmt w:val="bullet"/>
      <w:lvlText w:val="•"/>
      <w:lvlJc w:val="left"/>
      <w:pPr>
        <w:ind w:left="5023" w:hanging="360"/>
      </w:pPr>
      <w:rPr>
        <w:rFonts w:hint="default"/>
        <w:lang w:val="en-AU" w:eastAsia="en-AU" w:bidi="en-AU"/>
      </w:rPr>
    </w:lvl>
    <w:lvl w:ilvl="5" w:tplc="B39CECE4">
      <w:numFmt w:val="bullet"/>
      <w:lvlText w:val="•"/>
      <w:lvlJc w:val="left"/>
      <w:pPr>
        <w:ind w:left="6069" w:hanging="360"/>
      </w:pPr>
      <w:rPr>
        <w:rFonts w:hint="default"/>
        <w:lang w:val="en-AU" w:eastAsia="en-AU" w:bidi="en-AU"/>
      </w:rPr>
    </w:lvl>
    <w:lvl w:ilvl="6" w:tplc="9B3E1220">
      <w:numFmt w:val="bullet"/>
      <w:lvlText w:val="•"/>
      <w:lvlJc w:val="left"/>
      <w:pPr>
        <w:ind w:left="7115" w:hanging="360"/>
      </w:pPr>
      <w:rPr>
        <w:rFonts w:hint="default"/>
        <w:lang w:val="en-AU" w:eastAsia="en-AU" w:bidi="en-AU"/>
      </w:rPr>
    </w:lvl>
    <w:lvl w:ilvl="7" w:tplc="935EEE38">
      <w:numFmt w:val="bullet"/>
      <w:lvlText w:val="•"/>
      <w:lvlJc w:val="left"/>
      <w:pPr>
        <w:ind w:left="8161" w:hanging="360"/>
      </w:pPr>
      <w:rPr>
        <w:rFonts w:hint="default"/>
        <w:lang w:val="en-AU" w:eastAsia="en-AU" w:bidi="en-AU"/>
      </w:rPr>
    </w:lvl>
    <w:lvl w:ilvl="8" w:tplc="A14446F2">
      <w:numFmt w:val="bullet"/>
      <w:lvlText w:val="•"/>
      <w:lvlJc w:val="left"/>
      <w:pPr>
        <w:ind w:left="9207" w:hanging="360"/>
      </w:pPr>
      <w:rPr>
        <w:rFonts w:hint="default"/>
        <w:lang w:val="en-AU" w:eastAsia="en-AU" w:bidi="en-AU"/>
      </w:rPr>
    </w:lvl>
  </w:abstractNum>
  <w:abstractNum w:abstractNumId="1" w15:restartNumberingAfterBreak="0">
    <w:nsid w:val="2F982356"/>
    <w:multiLevelType w:val="hybridMultilevel"/>
    <w:tmpl w:val="BCA6DD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937A35"/>
    <w:multiLevelType w:val="hybridMultilevel"/>
    <w:tmpl w:val="3ABE002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073A13"/>
    <w:multiLevelType w:val="hybridMultilevel"/>
    <w:tmpl w:val="D5AA7376"/>
    <w:lvl w:ilvl="0" w:tplc="8B6AE154">
      <w:numFmt w:val="bullet"/>
      <w:lvlText w:val="•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2904174">
    <w:abstractNumId w:val="0"/>
  </w:num>
  <w:num w:numId="2" w16cid:durableId="212542897">
    <w:abstractNumId w:val="1"/>
  </w:num>
  <w:num w:numId="3" w16cid:durableId="1807117366">
    <w:abstractNumId w:val="3"/>
  </w:num>
  <w:num w:numId="4" w16cid:durableId="8279449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451D"/>
    <w:rsid w:val="00004EE5"/>
    <w:rsid w:val="0002214C"/>
    <w:rsid w:val="00031140"/>
    <w:rsid w:val="000529EB"/>
    <w:rsid w:val="00084B8F"/>
    <w:rsid w:val="000903A9"/>
    <w:rsid w:val="00095638"/>
    <w:rsid w:val="000F1078"/>
    <w:rsid w:val="001001E5"/>
    <w:rsid w:val="00106B42"/>
    <w:rsid w:val="001365EB"/>
    <w:rsid w:val="00166834"/>
    <w:rsid w:val="001B6E3D"/>
    <w:rsid w:val="001E211B"/>
    <w:rsid w:val="001F3220"/>
    <w:rsid w:val="002074BE"/>
    <w:rsid w:val="00220D81"/>
    <w:rsid w:val="002647FE"/>
    <w:rsid w:val="002762A2"/>
    <w:rsid w:val="002B08CE"/>
    <w:rsid w:val="002C0B67"/>
    <w:rsid w:val="002C345E"/>
    <w:rsid w:val="002D058A"/>
    <w:rsid w:val="00326025"/>
    <w:rsid w:val="00326C88"/>
    <w:rsid w:val="00331FAA"/>
    <w:rsid w:val="003767B4"/>
    <w:rsid w:val="003A5525"/>
    <w:rsid w:val="003A7CCA"/>
    <w:rsid w:val="003D094B"/>
    <w:rsid w:val="003D674E"/>
    <w:rsid w:val="00463BBC"/>
    <w:rsid w:val="00473871"/>
    <w:rsid w:val="004A1930"/>
    <w:rsid w:val="00560813"/>
    <w:rsid w:val="0058154C"/>
    <w:rsid w:val="005C2686"/>
    <w:rsid w:val="005E05ED"/>
    <w:rsid w:val="006054B6"/>
    <w:rsid w:val="00625CC7"/>
    <w:rsid w:val="00632926"/>
    <w:rsid w:val="00694A9A"/>
    <w:rsid w:val="006F0A6D"/>
    <w:rsid w:val="00770EE4"/>
    <w:rsid w:val="0079511C"/>
    <w:rsid w:val="007C04F2"/>
    <w:rsid w:val="007C7408"/>
    <w:rsid w:val="007E424A"/>
    <w:rsid w:val="00804B5D"/>
    <w:rsid w:val="00852681"/>
    <w:rsid w:val="008636A9"/>
    <w:rsid w:val="008A5EB2"/>
    <w:rsid w:val="008B44B5"/>
    <w:rsid w:val="008C7807"/>
    <w:rsid w:val="00952647"/>
    <w:rsid w:val="0095577D"/>
    <w:rsid w:val="00984CEF"/>
    <w:rsid w:val="009C3E7B"/>
    <w:rsid w:val="009E2852"/>
    <w:rsid w:val="009E5C54"/>
    <w:rsid w:val="009F18B0"/>
    <w:rsid w:val="00A14839"/>
    <w:rsid w:val="00A51BEF"/>
    <w:rsid w:val="00A85194"/>
    <w:rsid w:val="00B16CBA"/>
    <w:rsid w:val="00B2415A"/>
    <w:rsid w:val="00B54304"/>
    <w:rsid w:val="00B64F28"/>
    <w:rsid w:val="00B864F0"/>
    <w:rsid w:val="00BB0648"/>
    <w:rsid w:val="00BB7DC8"/>
    <w:rsid w:val="00C15107"/>
    <w:rsid w:val="00C233C0"/>
    <w:rsid w:val="00C302AD"/>
    <w:rsid w:val="00C4457E"/>
    <w:rsid w:val="00C6015F"/>
    <w:rsid w:val="00C74852"/>
    <w:rsid w:val="00CC0FF1"/>
    <w:rsid w:val="00CC1BCD"/>
    <w:rsid w:val="00CC57A3"/>
    <w:rsid w:val="00D642CC"/>
    <w:rsid w:val="00DC6CA4"/>
    <w:rsid w:val="00E37840"/>
    <w:rsid w:val="00E56755"/>
    <w:rsid w:val="00E6451D"/>
    <w:rsid w:val="00E8148F"/>
    <w:rsid w:val="00EA71C1"/>
    <w:rsid w:val="00EC596C"/>
    <w:rsid w:val="00EC67EC"/>
    <w:rsid w:val="00ED71F9"/>
    <w:rsid w:val="00F66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A462AE8"/>
  <w14:defaultImageDpi w14:val="0"/>
  <w15:docId w15:val="{681DCB56-0955-415A-826F-C86947233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uiPriority w:val="1"/>
    <w:qFormat/>
    <w:pPr>
      <w:spacing w:before="1"/>
      <w:ind w:left="112"/>
      <w:outlineLvl w:val="0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rsid w:val="00E8148F"/>
    <w:pPr>
      <w:spacing w:line="288" w:lineRule="auto"/>
    </w:pPr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locked/>
    <w:rsid w:val="00E8148F"/>
    <w:rPr>
      <w:rFonts w:ascii="Arial" w:hAnsi="Arial" w:cs="Arial"/>
      <w:sz w:val="20"/>
      <w:szCs w:val="20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7C04F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04F2"/>
    <w:rPr>
      <w:rFonts w:ascii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7C04F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04F2"/>
    <w:rPr>
      <w:rFonts w:ascii="Arial" w:hAnsi="Arial" w:cs="Arial"/>
    </w:rPr>
  </w:style>
  <w:style w:type="paragraph" w:styleId="Revision">
    <w:name w:val="Revision"/>
    <w:hidden/>
    <w:uiPriority w:val="99"/>
    <w:semiHidden/>
    <w:rsid w:val="00BB7DC8"/>
    <w:pPr>
      <w:spacing w:after="0" w:line="240" w:lineRule="auto"/>
    </w:pPr>
    <w:rPr>
      <w:rFonts w:ascii="Arial" w:hAnsi="Arial" w:cs="Arial"/>
    </w:rPr>
  </w:style>
  <w:style w:type="character" w:styleId="Hyperlink">
    <w:name w:val="Hyperlink"/>
    <w:basedOn w:val="DefaultParagraphFont"/>
    <w:uiPriority w:val="99"/>
    <w:unhideWhenUsed/>
    <w:rsid w:val="001365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365E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331FA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31FA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31FAA"/>
    <w:rPr>
      <w:rFonts w:ascii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31FA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31FAA"/>
    <w:rPr>
      <w:rFonts w:ascii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llan.horsley@bigpond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torsport.org.au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://www.motorsport.org.au" TargetMode="External"/><Relationship Id="rId2" Type="http://schemas.openxmlformats.org/officeDocument/2006/relationships/image" Target="media/image3.jp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Local\Microsoft\Windows\INetCache\Content.Outlook\GF9K63SP\Speed%20%20Auto%20Test%20-%20Generic%20Supp%20Regs%20-%20Template%20(002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9943cd05-5a1e-4fcc-b791-3ab8a82d108d}" enabled="0" method="" siteId="{9943cd05-5a1e-4fcc-b791-3ab8a82d108d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Speed  Auto Test - Generic Supp Regs - Template (002)</Template>
  <TotalTime>0</TotalTime>
  <Pages>3</Pages>
  <Words>810</Words>
  <Characters>4620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allan horsley</cp:lastModifiedBy>
  <cp:revision>2</cp:revision>
  <dcterms:created xsi:type="dcterms:W3CDTF">2026-08-15T03:51:00Z</dcterms:created>
  <dcterms:modified xsi:type="dcterms:W3CDTF">2026-08-15T03:51:00Z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Acrobat PDFMaker 19 for Word</vt:lpwstr>
  </property>
</Properties>
</file>